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9916C9" w14:textId="77777777" w:rsidR="004C43F0" w:rsidRDefault="000035E6" w:rsidP="00136DAF">
      <w:pPr>
        <w:rPr>
          <w:sz w:val="72"/>
        </w:rPr>
      </w:pPr>
      <w:r>
        <w:rPr>
          <w:noProof/>
        </w:rPr>
        <mc:AlternateContent>
          <mc:Choice Requires="wps">
            <w:drawing>
              <wp:anchor distT="0" distB="0" distL="114300" distR="114300" simplePos="0" relativeHeight="251662336" behindDoc="0" locked="1" layoutInCell="1" allowOverlap="1" wp14:anchorId="60E8A4AD" wp14:editId="04868481">
                <wp:simplePos x="0" y="0"/>
                <wp:positionH relativeFrom="column">
                  <wp:posOffset>13335</wp:posOffset>
                </wp:positionH>
                <wp:positionV relativeFrom="page">
                  <wp:posOffset>4655185</wp:posOffset>
                </wp:positionV>
                <wp:extent cx="8589600" cy="1422000"/>
                <wp:effectExtent l="0" t="0" r="0" b="6985"/>
                <wp:wrapNone/>
                <wp:docPr id="9" name="Text Box 9"/>
                <wp:cNvGraphicFramePr/>
                <a:graphic xmlns:a="http://schemas.openxmlformats.org/drawingml/2006/main">
                  <a:graphicData uri="http://schemas.microsoft.com/office/word/2010/wordprocessingShape">
                    <wps:wsp>
                      <wps:cNvSpPr txBox="1"/>
                      <wps:spPr>
                        <a:xfrm>
                          <a:off x="0" y="0"/>
                          <a:ext cx="8589600" cy="1422000"/>
                        </a:xfrm>
                        <a:prstGeom prst="rect">
                          <a:avLst/>
                        </a:prstGeom>
                        <a:noFill/>
                        <a:ln w="6350">
                          <a:noFill/>
                        </a:ln>
                      </wps:spPr>
                      <wps:txbx>
                        <w:txbxContent>
                          <w:p w14:paraId="484ACD5C" w14:textId="77777777" w:rsidR="009A7ACA" w:rsidRPr="00081FEA" w:rsidRDefault="009A7ACA" w:rsidP="004C43F0">
                            <w:pPr>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81FEA">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Vital Ministry Consultation Handbook </w:t>
                            </w:r>
                          </w:p>
                          <w:p w14:paraId="78B519B6" w14:textId="77777777" w:rsidR="009A7ACA" w:rsidRPr="004C43F0" w:rsidRDefault="009A7ACA" w:rsidP="004C43F0">
                            <w:pPr>
                              <w:rPr>
                                <w:i/>
                                <w:color w:val="70186D" w:themeColor="accent6" w:themeShade="80"/>
                              </w:rPr>
                            </w:pPr>
                            <w:r w:rsidRPr="004C43F0">
                              <w:rPr>
                                <w:i/>
                                <w:color w:val="70186D" w:themeColor="accent6" w:themeShade="80"/>
                                <w:sz w:val="40"/>
                              </w:rPr>
                              <w:t>ministers in placement from the third year onwards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8A4AD" id="_x0000_t202" coordsize="21600,21600" o:spt="202" path="m,l,21600r21600,l21600,xe">
                <v:stroke joinstyle="miter"/>
                <v:path gradientshapeok="t" o:connecttype="rect"/>
              </v:shapetype>
              <v:shape id="Text Box 9" o:spid="_x0000_s1026" type="#_x0000_t202" style="position:absolute;margin-left:1.05pt;margin-top:366.55pt;width:676.35pt;height:11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" filled="f" stroked="f" strokeweight=".5pt">
                <v:textbox>
                  <w:txbxContent>
                    <w:p w14:paraId="484ACD5C" w14:textId="77777777" w:rsidR="009A7ACA" w:rsidRPr="00081FEA" w:rsidRDefault="009A7ACA" w:rsidP="004C43F0">
                      <w:pPr>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81FEA">
                        <w:rPr>
                          <w:color w:val="9B6BF2" w:themeColor="accent5"/>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Vital Ministry Consultation Handbook </w:t>
                      </w:r>
                    </w:p>
                    <w:p w14:paraId="78B519B6" w14:textId="77777777" w:rsidR="009A7ACA" w:rsidRPr="004C43F0" w:rsidRDefault="009A7ACA" w:rsidP="004C43F0">
                      <w:pPr>
                        <w:rPr>
                          <w:i/>
                          <w:color w:val="70186D" w:themeColor="accent6" w:themeShade="80"/>
                        </w:rPr>
                      </w:pPr>
                      <w:r w:rsidRPr="004C43F0">
                        <w:rPr>
                          <w:i/>
                          <w:color w:val="70186D" w:themeColor="accent6" w:themeShade="80"/>
                          <w:sz w:val="40"/>
                        </w:rPr>
                        <w:t>ministers in placement from the third year onwards</w:t>
                      </w:r>
                    </w:p>
                  </w:txbxContent>
                </v:textbox>
                <w10:wrap anchory="page"/>
                <w10:anchorlock/>
              </v:shape>
            </w:pict>
          </mc:Fallback>
        </mc:AlternateContent>
      </w:r>
      <w:r w:rsidR="00081FEA">
        <w:rPr>
          <w:noProof/>
        </w:rPr>
        <w:drawing>
          <wp:anchor distT="0" distB="0" distL="114300" distR="114300" simplePos="0" relativeHeight="251663360" behindDoc="0" locked="0" layoutInCell="1" allowOverlap="1" wp14:anchorId="6DC27F15" wp14:editId="379604BB">
            <wp:simplePos x="0" y="0"/>
            <wp:positionH relativeFrom="column">
              <wp:posOffset>7628255</wp:posOffset>
            </wp:positionH>
            <wp:positionV relativeFrom="paragraph">
              <wp:posOffset>5644515</wp:posOffset>
            </wp:positionV>
            <wp:extent cx="1800000" cy="774273"/>
            <wp:effectExtent l="0" t="0" r="0" b="6985"/>
            <wp:wrapNone/>
            <wp:docPr id="11" name="Picture 11" descr="V:\My Documents\Resources\Synod Templates\Uniting Chuch Logo_RGB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V:\My Documents\Resources\Synod Templates\Uniting Chuch Logo_RGB_NEW.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774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F0">
        <w:rPr>
          <w:noProof/>
        </w:rPr>
        <w:drawing>
          <wp:anchor distT="0" distB="0" distL="114300" distR="114300" simplePos="0" relativeHeight="251657216" behindDoc="1" locked="1" layoutInCell="1" allowOverlap="1" wp14:anchorId="57917822" wp14:editId="114058CC">
            <wp:simplePos x="0" y="0"/>
            <wp:positionH relativeFrom="column">
              <wp:posOffset>-88265</wp:posOffset>
            </wp:positionH>
            <wp:positionV relativeFrom="page">
              <wp:posOffset>545465</wp:posOffset>
            </wp:positionV>
            <wp:extent cx="3930650" cy="41757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0650" cy="4175760"/>
                    </a:xfrm>
                    <a:prstGeom prst="rect">
                      <a:avLst/>
                    </a:prstGeom>
                    <a:noFill/>
                  </pic:spPr>
                </pic:pic>
              </a:graphicData>
            </a:graphic>
            <wp14:sizeRelH relativeFrom="page">
              <wp14:pctWidth>0</wp14:pctWidth>
            </wp14:sizeRelH>
            <wp14:sizeRelV relativeFrom="page">
              <wp14:pctHeight>0</wp14:pctHeight>
            </wp14:sizeRelV>
          </wp:anchor>
        </w:drawing>
      </w:r>
    </w:p>
    <w:p w14:paraId="410BDCEF" w14:textId="77777777" w:rsidR="004C43F0" w:rsidRDefault="004C43F0" w:rsidP="00136DAF">
      <w:pPr>
        <w:rPr>
          <w:sz w:val="72"/>
        </w:rPr>
      </w:pPr>
    </w:p>
    <w:p w14:paraId="7F279456" w14:textId="77777777" w:rsidR="004C43F0" w:rsidRDefault="004C43F0" w:rsidP="00136DAF">
      <w:pPr>
        <w:rPr>
          <w:sz w:val="72"/>
        </w:rPr>
      </w:pPr>
    </w:p>
    <w:p w14:paraId="2C72AD71" w14:textId="77777777" w:rsidR="004C43F0" w:rsidRDefault="004C43F0" w:rsidP="00136DAF">
      <w:pPr>
        <w:rPr>
          <w:sz w:val="72"/>
        </w:rPr>
      </w:pPr>
    </w:p>
    <w:p w14:paraId="467487D1" w14:textId="77777777" w:rsidR="00DB59D5" w:rsidRPr="00007DA5" w:rsidRDefault="00DB59D5" w:rsidP="00081FEA">
      <w:pPr>
        <w:pStyle w:val="Heading7"/>
      </w:pPr>
    </w:p>
    <w:p w14:paraId="7F8B2680" w14:textId="77777777" w:rsidR="00DB59D5" w:rsidRPr="002B440F" w:rsidRDefault="00DB59D5" w:rsidP="00825BB5">
      <w:pPr>
        <w:rPr>
          <w:sz w:val="20"/>
        </w:rPr>
      </w:pPr>
    </w:p>
    <w:p w14:paraId="18510AF1" w14:textId="77777777" w:rsidR="00BE379D" w:rsidRPr="002B440F" w:rsidRDefault="00BE379D" w:rsidP="00825BB5">
      <w:pPr>
        <w:rPr>
          <w:sz w:val="20"/>
        </w:rPr>
      </w:pPr>
    </w:p>
    <w:p w14:paraId="781D7E90" w14:textId="77777777" w:rsidR="00BE379D" w:rsidRDefault="00BE379D" w:rsidP="00825BB5"/>
    <w:p w14:paraId="1E8D514D" w14:textId="77777777" w:rsidR="000D7924" w:rsidRDefault="000D7924">
      <w:pPr>
        <w:spacing w:before="0" w:after="200"/>
        <w:rPr>
          <w:rFonts w:asciiTheme="majorHAnsi" w:eastAsiaTheme="majorEastAsia" w:hAnsiTheme="majorHAnsi" w:cstheme="majorBidi"/>
          <w:b/>
          <w:color w:val="70186D" w:themeColor="accent6" w:themeShade="80"/>
          <w:sz w:val="26"/>
        </w:rPr>
      </w:pPr>
      <w:bookmarkStart w:id="1" w:name="_Toc455478850"/>
      <w:r>
        <w:br w:type="page"/>
      </w:r>
    </w:p>
    <w:bookmarkEnd w:id="1" w:displacedByCustomXml="next"/>
    <w:bookmarkStart w:id="2" w:name="_Hlk524074051" w:displacedByCustomXml="next"/>
    <w:sdt>
      <w:sdtPr>
        <w:rPr>
          <w:rFonts w:asciiTheme="minorHAnsi" w:eastAsiaTheme="minorHAnsi" w:hAnsiTheme="minorHAnsi" w:cstheme="minorBidi"/>
          <w:color w:val="auto"/>
          <w:sz w:val="22"/>
          <w:szCs w:val="22"/>
          <w:lang w:val="en-AU"/>
        </w:rPr>
        <w:id w:val="-347717193"/>
        <w:docPartObj>
          <w:docPartGallery w:val="Table of Contents"/>
          <w:docPartUnique/>
        </w:docPartObj>
      </w:sdtPr>
      <w:sdtEndPr>
        <w:rPr>
          <w:b/>
          <w:bCs/>
          <w:noProof/>
        </w:rPr>
      </w:sdtEndPr>
      <w:sdtContent>
        <w:p w14:paraId="7EE446AA" w14:textId="77777777" w:rsidR="00976CE1" w:rsidRDefault="00976CE1" w:rsidP="00976CE1">
          <w:pPr>
            <w:pStyle w:val="TOCHeading"/>
            <w:tabs>
              <w:tab w:val="right" w:pos="8222"/>
            </w:tabs>
            <w:jc w:val="left"/>
          </w:pPr>
          <w:r>
            <w:t>Contents</w:t>
          </w:r>
        </w:p>
        <w:p w14:paraId="7940A63E" w14:textId="755754E4" w:rsidR="00E7077C" w:rsidRDefault="00976CE1">
          <w:pPr>
            <w:pStyle w:val="TOC1"/>
            <w:rPr>
              <w:rFonts w:eastAsiaTheme="minorEastAsia"/>
              <w:noProof/>
              <w:lang w:eastAsia="en-AU"/>
            </w:rPr>
          </w:pPr>
          <w:r>
            <w:rPr>
              <w:b/>
              <w:bCs/>
              <w:noProof/>
            </w:rPr>
            <w:fldChar w:fldCharType="begin"/>
          </w:r>
          <w:r>
            <w:rPr>
              <w:b/>
              <w:bCs/>
              <w:noProof/>
            </w:rPr>
            <w:instrText xml:space="preserve"> TOC \o "1-3" \h \z \u </w:instrText>
          </w:r>
          <w:r>
            <w:rPr>
              <w:b/>
              <w:bCs/>
              <w:noProof/>
            </w:rPr>
            <w:fldChar w:fldCharType="separate"/>
          </w:r>
          <w:hyperlink w:anchor="_Toc954399" w:history="1">
            <w:r w:rsidR="00E7077C" w:rsidRPr="00791E40">
              <w:rPr>
                <w:rStyle w:val="Hyperlink"/>
                <w:noProof/>
              </w:rPr>
              <w:t>key resources linked in this document</w:t>
            </w:r>
            <w:r w:rsidR="00E7077C">
              <w:rPr>
                <w:noProof/>
                <w:webHidden/>
              </w:rPr>
              <w:tab/>
            </w:r>
            <w:r w:rsidR="00E7077C">
              <w:rPr>
                <w:noProof/>
                <w:webHidden/>
              </w:rPr>
              <w:fldChar w:fldCharType="begin"/>
            </w:r>
            <w:r w:rsidR="00E7077C">
              <w:rPr>
                <w:noProof/>
                <w:webHidden/>
              </w:rPr>
              <w:instrText xml:space="preserve"> PAGEREF _Toc954399 \h </w:instrText>
            </w:r>
            <w:r w:rsidR="00E7077C">
              <w:rPr>
                <w:noProof/>
                <w:webHidden/>
              </w:rPr>
            </w:r>
            <w:r w:rsidR="00E7077C">
              <w:rPr>
                <w:noProof/>
                <w:webHidden/>
              </w:rPr>
              <w:fldChar w:fldCharType="separate"/>
            </w:r>
            <w:r w:rsidR="00E7077C">
              <w:rPr>
                <w:noProof/>
                <w:webHidden/>
              </w:rPr>
              <w:t>1</w:t>
            </w:r>
            <w:r w:rsidR="00E7077C">
              <w:rPr>
                <w:noProof/>
                <w:webHidden/>
              </w:rPr>
              <w:fldChar w:fldCharType="end"/>
            </w:r>
          </w:hyperlink>
        </w:p>
        <w:p w14:paraId="4036986D" w14:textId="1178A550" w:rsidR="00E7077C" w:rsidRDefault="00C51C09">
          <w:pPr>
            <w:pStyle w:val="TOC1"/>
            <w:rPr>
              <w:rFonts w:eastAsiaTheme="minorEastAsia"/>
              <w:noProof/>
              <w:lang w:eastAsia="en-AU"/>
            </w:rPr>
          </w:pPr>
          <w:hyperlink w:anchor="_Toc954400" w:history="1">
            <w:r w:rsidR="00E7077C" w:rsidRPr="00791E40">
              <w:rPr>
                <w:rStyle w:val="Hyperlink"/>
                <w:noProof/>
              </w:rPr>
              <w:t>Positive, encouraging appraisal for healthy ministry engagement</w:t>
            </w:r>
            <w:r w:rsidR="00E7077C">
              <w:rPr>
                <w:noProof/>
                <w:webHidden/>
              </w:rPr>
              <w:tab/>
            </w:r>
            <w:r w:rsidR="00E7077C">
              <w:rPr>
                <w:noProof/>
                <w:webHidden/>
              </w:rPr>
              <w:fldChar w:fldCharType="begin"/>
            </w:r>
            <w:r w:rsidR="00E7077C">
              <w:rPr>
                <w:noProof/>
                <w:webHidden/>
              </w:rPr>
              <w:instrText xml:space="preserve"> PAGEREF _Toc954400 \h </w:instrText>
            </w:r>
            <w:r w:rsidR="00E7077C">
              <w:rPr>
                <w:noProof/>
                <w:webHidden/>
              </w:rPr>
            </w:r>
            <w:r w:rsidR="00E7077C">
              <w:rPr>
                <w:noProof/>
                <w:webHidden/>
              </w:rPr>
              <w:fldChar w:fldCharType="separate"/>
            </w:r>
            <w:r w:rsidR="00E7077C">
              <w:rPr>
                <w:noProof/>
                <w:webHidden/>
              </w:rPr>
              <w:t>2</w:t>
            </w:r>
            <w:r w:rsidR="00E7077C">
              <w:rPr>
                <w:noProof/>
                <w:webHidden/>
              </w:rPr>
              <w:fldChar w:fldCharType="end"/>
            </w:r>
          </w:hyperlink>
        </w:p>
        <w:p w14:paraId="098269D7" w14:textId="1FAAAEE1" w:rsidR="00E7077C" w:rsidRDefault="00C51C09">
          <w:pPr>
            <w:pStyle w:val="TOC1"/>
            <w:rPr>
              <w:rFonts w:eastAsiaTheme="minorEastAsia"/>
              <w:noProof/>
              <w:lang w:eastAsia="en-AU"/>
            </w:rPr>
          </w:pPr>
          <w:hyperlink w:anchor="_Toc954401" w:history="1">
            <w:r w:rsidR="00E7077C" w:rsidRPr="00791E40">
              <w:rPr>
                <w:rStyle w:val="Hyperlink"/>
                <w:noProof/>
              </w:rPr>
              <w:t>Vital Ministry Consultations</w:t>
            </w:r>
            <w:r w:rsidR="00E7077C">
              <w:rPr>
                <w:noProof/>
                <w:webHidden/>
              </w:rPr>
              <w:tab/>
            </w:r>
            <w:r w:rsidR="00E7077C">
              <w:rPr>
                <w:noProof/>
                <w:webHidden/>
              </w:rPr>
              <w:fldChar w:fldCharType="begin"/>
            </w:r>
            <w:r w:rsidR="00E7077C">
              <w:rPr>
                <w:noProof/>
                <w:webHidden/>
              </w:rPr>
              <w:instrText xml:space="preserve"> PAGEREF _Toc954401 \h </w:instrText>
            </w:r>
            <w:r w:rsidR="00E7077C">
              <w:rPr>
                <w:noProof/>
                <w:webHidden/>
              </w:rPr>
            </w:r>
            <w:r w:rsidR="00E7077C">
              <w:rPr>
                <w:noProof/>
                <w:webHidden/>
              </w:rPr>
              <w:fldChar w:fldCharType="separate"/>
            </w:r>
            <w:r w:rsidR="00E7077C">
              <w:rPr>
                <w:noProof/>
                <w:webHidden/>
              </w:rPr>
              <w:t>2</w:t>
            </w:r>
            <w:r w:rsidR="00E7077C">
              <w:rPr>
                <w:noProof/>
                <w:webHidden/>
              </w:rPr>
              <w:fldChar w:fldCharType="end"/>
            </w:r>
          </w:hyperlink>
        </w:p>
        <w:p w14:paraId="6B230138" w14:textId="579C8CEA" w:rsidR="00E7077C" w:rsidRDefault="00C51C09">
          <w:pPr>
            <w:pStyle w:val="TOC1"/>
            <w:rPr>
              <w:rFonts w:eastAsiaTheme="minorEastAsia"/>
              <w:noProof/>
              <w:lang w:eastAsia="en-AU"/>
            </w:rPr>
          </w:pPr>
          <w:hyperlink w:anchor="_Toc954402" w:history="1">
            <w:r w:rsidR="00E7077C" w:rsidRPr="00791E40">
              <w:rPr>
                <w:rStyle w:val="Hyperlink"/>
                <w:noProof/>
              </w:rPr>
              <w:t>The purpose of a Vital Ministry Consultation</w:t>
            </w:r>
            <w:r w:rsidR="00E7077C">
              <w:rPr>
                <w:noProof/>
                <w:webHidden/>
              </w:rPr>
              <w:tab/>
            </w:r>
            <w:r w:rsidR="00E7077C">
              <w:rPr>
                <w:noProof/>
                <w:webHidden/>
              </w:rPr>
              <w:fldChar w:fldCharType="begin"/>
            </w:r>
            <w:r w:rsidR="00E7077C">
              <w:rPr>
                <w:noProof/>
                <w:webHidden/>
              </w:rPr>
              <w:instrText xml:space="preserve"> PAGEREF _Toc954402 \h </w:instrText>
            </w:r>
            <w:r w:rsidR="00E7077C">
              <w:rPr>
                <w:noProof/>
                <w:webHidden/>
              </w:rPr>
            </w:r>
            <w:r w:rsidR="00E7077C">
              <w:rPr>
                <w:noProof/>
                <w:webHidden/>
              </w:rPr>
              <w:fldChar w:fldCharType="separate"/>
            </w:r>
            <w:r w:rsidR="00E7077C">
              <w:rPr>
                <w:noProof/>
                <w:webHidden/>
              </w:rPr>
              <w:t>3</w:t>
            </w:r>
            <w:r w:rsidR="00E7077C">
              <w:rPr>
                <w:noProof/>
                <w:webHidden/>
              </w:rPr>
              <w:fldChar w:fldCharType="end"/>
            </w:r>
          </w:hyperlink>
        </w:p>
        <w:p w14:paraId="38F2B050" w14:textId="0CE82350" w:rsidR="00E7077C" w:rsidRDefault="00C51C09">
          <w:pPr>
            <w:pStyle w:val="TOC1"/>
            <w:rPr>
              <w:rFonts w:eastAsiaTheme="minorEastAsia"/>
              <w:noProof/>
              <w:lang w:eastAsia="en-AU"/>
            </w:rPr>
          </w:pPr>
          <w:hyperlink w:anchor="_Toc954403" w:history="1">
            <w:r w:rsidR="00E7077C" w:rsidRPr="00791E40">
              <w:rPr>
                <w:rStyle w:val="Hyperlink"/>
                <w:noProof/>
              </w:rPr>
              <w:t>Who is involved?</w:t>
            </w:r>
            <w:r w:rsidR="00E7077C">
              <w:rPr>
                <w:noProof/>
                <w:webHidden/>
              </w:rPr>
              <w:tab/>
            </w:r>
            <w:r w:rsidR="00E7077C">
              <w:rPr>
                <w:noProof/>
                <w:webHidden/>
              </w:rPr>
              <w:fldChar w:fldCharType="begin"/>
            </w:r>
            <w:r w:rsidR="00E7077C">
              <w:rPr>
                <w:noProof/>
                <w:webHidden/>
              </w:rPr>
              <w:instrText xml:space="preserve"> PAGEREF _Toc954403 \h </w:instrText>
            </w:r>
            <w:r w:rsidR="00E7077C">
              <w:rPr>
                <w:noProof/>
                <w:webHidden/>
              </w:rPr>
            </w:r>
            <w:r w:rsidR="00E7077C">
              <w:rPr>
                <w:noProof/>
                <w:webHidden/>
              </w:rPr>
              <w:fldChar w:fldCharType="separate"/>
            </w:r>
            <w:r w:rsidR="00E7077C">
              <w:rPr>
                <w:noProof/>
                <w:webHidden/>
              </w:rPr>
              <w:t>4</w:t>
            </w:r>
            <w:r w:rsidR="00E7077C">
              <w:rPr>
                <w:noProof/>
                <w:webHidden/>
              </w:rPr>
              <w:fldChar w:fldCharType="end"/>
            </w:r>
          </w:hyperlink>
        </w:p>
        <w:p w14:paraId="5162C75A" w14:textId="5FA97587" w:rsidR="00E7077C" w:rsidRDefault="00C51C09">
          <w:pPr>
            <w:pStyle w:val="TOC1"/>
            <w:rPr>
              <w:rFonts w:eastAsiaTheme="minorEastAsia"/>
              <w:noProof/>
              <w:lang w:eastAsia="en-AU"/>
            </w:rPr>
          </w:pPr>
          <w:hyperlink w:anchor="_Toc954404" w:history="1">
            <w:r w:rsidR="00E7077C" w:rsidRPr="00791E40">
              <w:rPr>
                <w:rStyle w:val="Hyperlink"/>
                <w:noProof/>
              </w:rPr>
              <w:t>Where and When?</w:t>
            </w:r>
            <w:r w:rsidR="00E7077C">
              <w:rPr>
                <w:noProof/>
                <w:webHidden/>
              </w:rPr>
              <w:tab/>
            </w:r>
            <w:r w:rsidR="00E7077C">
              <w:rPr>
                <w:noProof/>
                <w:webHidden/>
              </w:rPr>
              <w:fldChar w:fldCharType="begin"/>
            </w:r>
            <w:r w:rsidR="00E7077C">
              <w:rPr>
                <w:noProof/>
                <w:webHidden/>
              </w:rPr>
              <w:instrText xml:space="preserve"> PAGEREF _Toc954404 \h </w:instrText>
            </w:r>
            <w:r w:rsidR="00E7077C">
              <w:rPr>
                <w:noProof/>
                <w:webHidden/>
              </w:rPr>
            </w:r>
            <w:r w:rsidR="00E7077C">
              <w:rPr>
                <w:noProof/>
                <w:webHidden/>
              </w:rPr>
              <w:fldChar w:fldCharType="separate"/>
            </w:r>
            <w:r w:rsidR="00E7077C">
              <w:rPr>
                <w:noProof/>
                <w:webHidden/>
              </w:rPr>
              <w:t>5</w:t>
            </w:r>
            <w:r w:rsidR="00E7077C">
              <w:rPr>
                <w:noProof/>
                <w:webHidden/>
              </w:rPr>
              <w:fldChar w:fldCharType="end"/>
            </w:r>
          </w:hyperlink>
        </w:p>
        <w:p w14:paraId="55869CD0" w14:textId="60E1D6E9" w:rsidR="00E7077C" w:rsidRDefault="00C51C09">
          <w:pPr>
            <w:pStyle w:val="TOC1"/>
            <w:rPr>
              <w:rFonts w:eastAsiaTheme="minorEastAsia"/>
              <w:noProof/>
              <w:lang w:eastAsia="en-AU"/>
            </w:rPr>
          </w:pPr>
          <w:hyperlink w:anchor="_Toc954405" w:history="1">
            <w:r w:rsidR="00E7077C" w:rsidRPr="00791E40">
              <w:rPr>
                <w:rStyle w:val="Hyperlink"/>
                <w:noProof/>
              </w:rPr>
              <w:t>Some helpful tools</w:t>
            </w:r>
            <w:r w:rsidR="00E7077C">
              <w:rPr>
                <w:noProof/>
                <w:webHidden/>
              </w:rPr>
              <w:tab/>
            </w:r>
            <w:r w:rsidR="00E7077C">
              <w:rPr>
                <w:noProof/>
                <w:webHidden/>
              </w:rPr>
              <w:fldChar w:fldCharType="begin"/>
            </w:r>
            <w:r w:rsidR="00E7077C">
              <w:rPr>
                <w:noProof/>
                <w:webHidden/>
              </w:rPr>
              <w:instrText xml:space="preserve"> PAGEREF _Toc954405 \h </w:instrText>
            </w:r>
            <w:r w:rsidR="00E7077C">
              <w:rPr>
                <w:noProof/>
                <w:webHidden/>
              </w:rPr>
            </w:r>
            <w:r w:rsidR="00E7077C">
              <w:rPr>
                <w:noProof/>
                <w:webHidden/>
              </w:rPr>
              <w:fldChar w:fldCharType="separate"/>
            </w:r>
            <w:r w:rsidR="00E7077C">
              <w:rPr>
                <w:noProof/>
                <w:webHidden/>
              </w:rPr>
              <w:t>7</w:t>
            </w:r>
            <w:r w:rsidR="00E7077C">
              <w:rPr>
                <w:noProof/>
                <w:webHidden/>
              </w:rPr>
              <w:fldChar w:fldCharType="end"/>
            </w:r>
          </w:hyperlink>
        </w:p>
        <w:p w14:paraId="283ABE97" w14:textId="5A1E18E3" w:rsidR="00E7077C" w:rsidRDefault="00C51C09">
          <w:pPr>
            <w:pStyle w:val="TOC1"/>
            <w:rPr>
              <w:rFonts w:eastAsiaTheme="minorEastAsia"/>
              <w:noProof/>
              <w:lang w:eastAsia="en-AU"/>
            </w:rPr>
          </w:pPr>
          <w:hyperlink w:anchor="_Toc954406" w:history="1">
            <w:r w:rsidR="00E7077C" w:rsidRPr="00791E40">
              <w:rPr>
                <w:rStyle w:val="Hyperlink"/>
                <w:noProof/>
              </w:rPr>
              <w:t>Reporting and Followup</w:t>
            </w:r>
            <w:r w:rsidR="00E7077C">
              <w:rPr>
                <w:noProof/>
                <w:webHidden/>
              </w:rPr>
              <w:tab/>
            </w:r>
            <w:r w:rsidR="00E7077C">
              <w:rPr>
                <w:noProof/>
                <w:webHidden/>
              </w:rPr>
              <w:fldChar w:fldCharType="begin"/>
            </w:r>
            <w:r w:rsidR="00E7077C">
              <w:rPr>
                <w:noProof/>
                <w:webHidden/>
              </w:rPr>
              <w:instrText xml:space="preserve"> PAGEREF _Toc954406 \h </w:instrText>
            </w:r>
            <w:r w:rsidR="00E7077C">
              <w:rPr>
                <w:noProof/>
                <w:webHidden/>
              </w:rPr>
            </w:r>
            <w:r w:rsidR="00E7077C">
              <w:rPr>
                <w:noProof/>
                <w:webHidden/>
              </w:rPr>
              <w:fldChar w:fldCharType="separate"/>
            </w:r>
            <w:r w:rsidR="00E7077C">
              <w:rPr>
                <w:noProof/>
                <w:webHidden/>
              </w:rPr>
              <w:t>8</w:t>
            </w:r>
            <w:r w:rsidR="00E7077C">
              <w:rPr>
                <w:noProof/>
                <w:webHidden/>
              </w:rPr>
              <w:fldChar w:fldCharType="end"/>
            </w:r>
          </w:hyperlink>
        </w:p>
        <w:p w14:paraId="70AE7753" w14:textId="682CC8D4" w:rsidR="00E7077C" w:rsidRDefault="00C51C09">
          <w:pPr>
            <w:pStyle w:val="TOC2"/>
            <w:rPr>
              <w:rFonts w:eastAsiaTheme="minorEastAsia"/>
              <w:noProof/>
              <w:lang w:eastAsia="en-AU"/>
            </w:rPr>
          </w:pPr>
          <w:hyperlink w:anchor="_Toc954407" w:history="1">
            <w:r w:rsidR="00E7077C" w:rsidRPr="00791E40">
              <w:rPr>
                <w:rStyle w:val="Hyperlink"/>
                <w:noProof/>
              </w:rPr>
              <w:t>VITAL MINISTRY QUESTIONS FOR THE MINISTER</w:t>
            </w:r>
            <w:r w:rsidR="00E7077C">
              <w:rPr>
                <w:noProof/>
                <w:webHidden/>
              </w:rPr>
              <w:tab/>
            </w:r>
            <w:r w:rsidR="00E7077C">
              <w:rPr>
                <w:noProof/>
                <w:webHidden/>
              </w:rPr>
              <w:fldChar w:fldCharType="begin"/>
            </w:r>
            <w:r w:rsidR="00E7077C">
              <w:rPr>
                <w:noProof/>
                <w:webHidden/>
              </w:rPr>
              <w:instrText xml:space="preserve"> PAGEREF _Toc954407 \h </w:instrText>
            </w:r>
            <w:r w:rsidR="00E7077C">
              <w:rPr>
                <w:noProof/>
                <w:webHidden/>
              </w:rPr>
            </w:r>
            <w:r w:rsidR="00E7077C">
              <w:rPr>
                <w:noProof/>
                <w:webHidden/>
              </w:rPr>
              <w:fldChar w:fldCharType="separate"/>
            </w:r>
            <w:r w:rsidR="00E7077C">
              <w:rPr>
                <w:noProof/>
                <w:webHidden/>
              </w:rPr>
              <w:t>10</w:t>
            </w:r>
            <w:r w:rsidR="00E7077C">
              <w:rPr>
                <w:noProof/>
                <w:webHidden/>
              </w:rPr>
              <w:fldChar w:fldCharType="end"/>
            </w:r>
          </w:hyperlink>
        </w:p>
        <w:p w14:paraId="7024AE80" w14:textId="6775556F" w:rsidR="00E7077C" w:rsidRDefault="00C51C09">
          <w:pPr>
            <w:pStyle w:val="TOC2"/>
            <w:rPr>
              <w:rFonts w:eastAsiaTheme="minorEastAsia"/>
              <w:noProof/>
              <w:lang w:eastAsia="en-AU"/>
            </w:rPr>
          </w:pPr>
          <w:hyperlink w:anchor="_Toc954408" w:history="1">
            <w:r w:rsidR="00E7077C" w:rsidRPr="00791E40">
              <w:rPr>
                <w:rStyle w:val="Hyperlink"/>
                <w:noProof/>
              </w:rPr>
              <w:t>VITAL MINISTRY QUESTIONS FOR THE PLACEMENT</w:t>
            </w:r>
            <w:r w:rsidR="00E7077C">
              <w:rPr>
                <w:noProof/>
                <w:webHidden/>
              </w:rPr>
              <w:tab/>
            </w:r>
            <w:r w:rsidR="00E7077C">
              <w:rPr>
                <w:noProof/>
                <w:webHidden/>
              </w:rPr>
              <w:fldChar w:fldCharType="begin"/>
            </w:r>
            <w:r w:rsidR="00E7077C">
              <w:rPr>
                <w:noProof/>
                <w:webHidden/>
              </w:rPr>
              <w:instrText xml:space="preserve"> PAGEREF _Toc954408 \h </w:instrText>
            </w:r>
            <w:r w:rsidR="00E7077C">
              <w:rPr>
                <w:noProof/>
                <w:webHidden/>
              </w:rPr>
            </w:r>
            <w:r w:rsidR="00E7077C">
              <w:rPr>
                <w:noProof/>
                <w:webHidden/>
              </w:rPr>
              <w:fldChar w:fldCharType="separate"/>
            </w:r>
            <w:r w:rsidR="00E7077C">
              <w:rPr>
                <w:noProof/>
                <w:webHidden/>
              </w:rPr>
              <w:t>15</w:t>
            </w:r>
            <w:r w:rsidR="00E7077C">
              <w:rPr>
                <w:noProof/>
                <w:webHidden/>
              </w:rPr>
              <w:fldChar w:fldCharType="end"/>
            </w:r>
          </w:hyperlink>
        </w:p>
        <w:p w14:paraId="4A474E60" w14:textId="4F358948" w:rsidR="00E7077C" w:rsidRDefault="00C51C09">
          <w:pPr>
            <w:pStyle w:val="TOC1"/>
            <w:rPr>
              <w:rFonts w:eastAsiaTheme="minorEastAsia"/>
              <w:noProof/>
              <w:lang w:eastAsia="en-AU"/>
            </w:rPr>
          </w:pPr>
          <w:hyperlink w:anchor="_Toc954409" w:history="1">
            <w:r w:rsidR="00E7077C" w:rsidRPr="00791E40">
              <w:rPr>
                <w:rStyle w:val="Hyperlink"/>
                <w:noProof/>
              </w:rPr>
              <w:t>Sample Report to PRC</w:t>
            </w:r>
            <w:r w:rsidR="00E7077C">
              <w:rPr>
                <w:noProof/>
                <w:webHidden/>
              </w:rPr>
              <w:tab/>
            </w:r>
            <w:r w:rsidR="00E7077C">
              <w:rPr>
                <w:noProof/>
                <w:webHidden/>
              </w:rPr>
              <w:fldChar w:fldCharType="begin"/>
            </w:r>
            <w:r w:rsidR="00E7077C">
              <w:rPr>
                <w:noProof/>
                <w:webHidden/>
              </w:rPr>
              <w:instrText xml:space="preserve"> PAGEREF _Toc954409 \h </w:instrText>
            </w:r>
            <w:r w:rsidR="00E7077C">
              <w:rPr>
                <w:noProof/>
                <w:webHidden/>
              </w:rPr>
            </w:r>
            <w:r w:rsidR="00E7077C">
              <w:rPr>
                <w:noProof/>
                <w:webHidden/>
              </w:rPr>
              <w:fldChar w:fldCharType="separate"/>
            </w:r>
            <w:r w:rsidR="00E7077C">
              <w:rPr>
                <w:noProof/>
                <w:webHidden/>
              </w:rPr>
              <w:t>18</w:t>
            </w:r>
            <w:r w:rsidR="00E7077C">
              <w:rPr>
                <w:noProof/>
                <w:webHidden/>
              </w:rPr>
              <w:fldChar w:fldCharType="end"/>
            </w:r>
          </w:hyperlink>
        </w:p>
        <w:p w14:paraId="5CB9BC5A" w14:textId="7057F025" w:rsidR="00976CE1" w:rsidRDefault="00976CE1" w:rsidP="00976CE1">
          <w:pPr>
            <w:tabs>
              <w:tab w:val="right" w:pos="8222"/>
            </w:tabs>
          </w:pPr>
          <w:r>
            <w:rPr>
              <w:b/>
              <w:bCs/>
              <w:noProof/>
            </w:rPr>
            <w:fldChar w:fldCharType="end"/>
          </w:r>
        </w:p>
      </w:sdtContent>
    </w:sdt>
    <w:bookmarkEnd w:id="2" w:displacedByCustomXml="prev"/>
    <w:p w14:paraId="77F39362" w14:textId="5B99D5C2" w:rsidR="00976CE1" w:rsidRDefault="00B56E8D" w:rsidP="00976CE1">
      <w:pPr>
        <w:pStyle w:val="Heading1"/>
        <w:jc w:val="left"/>
      </w:pPr>
      <w:bookmarkStart w:id="3" w:name="_Toc954399"/>
      <w:r>
        <w:rPr>
          <w:noProof/>
        </w:rPr>
        <w:drawing>
          <wp:anchor distT="0" distB="0" distL="114300" distR="114300" simplePos="0" relativeHeight="251679744" behindDoc="0" locked="1" layoutInCell="1" allowOverlap="1" wp14:anchorId="2CA6043F" wp14:editId="163636D9">
            <wp:simplePos x="0" y="0"/>
            <wp:positionH relativeFrom="margin">
              <wp:posOffset>6020344</wp:posOffset>
            </wp:positionH>
            <wp:positionV relativeFrom="margin">
              <wp:posOffset>4458027</wp:posOffset>
            </wp:positionV>
            <wp:extent cx="3420000" cy="1742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000" cy="1742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1" layoutInCell="1" allowOverlap="1" wp14:anchorId="10FDAD77" wp14:editId="5F2DAD12">
            <wp:simplePos x="0" y="0"/>
            <wp:positionH relativeFrom="margin">
              <wp:posOffset>980</wp:posOffset>
            </wp:positionH>
            <wp:positionV relativeFrom="margin">
              <wp:posOffset>5335851</wp:posOffset>
            </wp:positionV>
            <wp:extent cx="2170800" cy="874800"/>
            <wp:effectExtent l="0" t="0" r="127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800" cy="874800"/>
                    </a:xfrm>
                    <a:prstGeom prst="rect">
                      <a:avLst/>
                    </a:prstGeom>
                    <a:noFill/>
                  </pic:spPr>
                </pic:pic>
              </a:graphicData>
            </a:graphic>
            <wp14:sizeRelH relativeFrom="page">
              <wp14:pctWidth>0</wp14:pctWidth>
            </wp14:sizeRelH>
            <wp14:sizeRelV relativeFrom="page">
              <wp14:pctHeight>0</wp14:pctHeight>
            </wp14:sizeRelV>
          </wp:anchor>
        </w:drawing>
      </w:r>
      <w:r w:rsidR="00976CE1">
        <w:t>key resources linked in this document</w:t>
      </w:r>
      <w:bookmarkEnd w:id="3"/>
    </w:p>
    <w:p w14:paraId="566A0160" w14:textId="66847625" w:rsidR="00976CE1" w:rsidRPr="00B56E8D" w:rsidRDefault="00C51C09" w:rsidP="00976CE1">
      <w:pPr>
        <w:rPr>
          <w:rStyle w:val="Hyperlink"/>
        </w:rPr>
      </w:pPr>
      <w:hyperlink r:id="rId12" w:history="1">
        <w:r w:rsidR="00976CE1" w:rsidRPr="00B56E8D">
          <w:rPr>
            <w:rStyle w:val="Hyperlink"/>
          </w:rPr>
          <w:t>Vital Ministry</w:t>
        </w:r>
      </w:hyperlink>
      <w:r w:rsidR="00976CE1" w:rsidRPr="00B56E8D">
        <w:rPr>
          <w:rStyle w:val="Hyperlink"/>
        </w:rPr>
        <w:t xml:space="preserve"> </w:t>
      </w:r>
    </w:p>
    <w:p w14:paraId="3BC39392" w14:textId="6A397094" w:rsidR="00976CE1" w:rsidRDefault="00C51C09" w:rsidP="00976CE1">
      <w:hyperlink r:id="rId13" w:history="1">
        <w:r w:rsidR="00976CE1" w:rsidRPr="00B56E8D">
          <w:rPr>
            <w:rStyle w:val="Hyperlink"/>
          </w:rPr>
          <w:t>synod resources</w:t>
        </w:r>
      </w:hyperlink>
    </w:p>
    <w:p w14:paraId="59011DC1" w14:textId="04ADA528" w:rsidR="00976CE1" w:rsidRDefault="00C51C09" w:rsidP="00976CE1">
      <w:hyperlink r:id="rId14" w:history="1">
        <w:r w:rsidR="00976CE1" w:rsidRPr="00C327B8">
          <w:rPr>
            <w:rStyle w:val="Hyperlink"/>
          </w:rPr>
          <w:t>report to PRC</w:t>
        </w:r>
      </w:hyperlink>
    </w:p>
    <w:p w14:paraId="1ADF6D87" w14:textId="071F6CB3" w:rsidR="00976CE1" w:rsidRDefault="00976CE1" w:rsidP="00976CE1">
      <w:r>
        <w:t xml:space="preserve"> </w:t>
      </w:r>
    </w:p>
    <w:p w14:paraId="45511CBE" w14:textId="0E75E154" w:rsidR="00585BD1" w:rsidRDefault="00585BD1" w:rsidP="00825BB5"/>
    <w:p w14:paraId="6FFDA6B4" w14:textId="7B36E5AC" w:rsidR="00976CE1" w:rsidRDefault="00976CE1">
      <w:pPr>
        <w:spacing w:before="0" w:after="200"/>
        <w:rPr>
          <w:rFonts w:asciiTheme="majorHAnsi" w:eastAsiaTheme="majorEastAsia" w:hAnsiTheme="majorHAnsi" w:cstheme="majorBidi"/>
          <w:color w:val="2C2442" w:themeColor="text2" w:themeShade="BF"/>
          <w:spacing w:val="5"/>
          <w:sz w:val="52"/>
        </w:rPr>
      </w:pPr>
      <w:bookmarkStart w:id="4" w:name="_Toc455478856"/>
      <w:r>
        <w:br w:type="page"/>
      </w:r>
    </w:p>
    <w:p w14:paraId="53C88F7F" w14:textId="0E5F1036" w:rsidR="00AF75D2" w:rsidRPr="00D30569" w:rsidRDefault="00F67A7E" w:rsidP="00081FEA">
      <w:pPr>
        <w:pStyle w:val="Title"/>
      </w:pPr>
      <w:r w:rsidRPr="00D30569">
        <w:lastRenderedPageBreak/>
        <w:t xml:space="preserve">Vital </w:t>
      </w:r>
      <w:r w:rsidRPr="00081FEA">
        <w:t>Ministry</w:t>
      </w:r>
      <w:r w:rsidRPr="00D30569">
        <w:t xml:space="preserve"> </w:t>
      </w:r>
    </w:p>
    <w:p w14:paraId="5035D93F" w14:textId="77777777" w:rsidR="00F67A7E" w:rsidRDefault="00F67A7E" w:rsidP="00D30569">
      <w:pPr>
        <w:pStyle w:val="Style1titlepage"/>
      </w:pPr>
      <w:bookmarkStart w:id="5" w:name="_TERMS_OF_PLACEMENT:"/>
      <w:bookmarkStart w:id="6" w:name="_Toc954400"/>
      <w:bookmarkStart w:id="7" w:name="_Toc455478869"/>
      <w:bookmarkEnd w:id="4"/>
      <w:bookmarkEnd w:id="5"/>
      <w:r w:rsidRPr="00D30569">
        <w:t>Positive, encouraging appraisal for healthy ministry engagement</w:t>
      </w:r>
      <w:bookmarkEnd w:id="6"/>
    </w:p>
    <w:p w14:paraId="3CDC251F" w14:textId="77777777" w:rsidR="00D30569" w:rsidRPr="00D30569" w:rsidRDefault="00D30569" w:rsidP="005D1A68"/>
    <w:tbl>
      <w:tblPr>
        <w:tblStyle w:val="TableGrid"/>
        <w:tblW w:w="15025" w:type="dxa"/>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05"/>
        <w:gridCol w:w="3118"/>
      </w:tblGrid>
      <w:tr w:rsidR="00F67A7E" w14:paraId="57A6FA7C" w14:textId="77777777" w:rsidTr="006C4EAA">
        <w:trPr>
          <w:tblCellSpacing w:w="20" w:type="dxa"/>
        </w:trPr>
        <w:tc>
          <w:tcPr>
            <w:tcW w:w="3342" w:type="dxa"/>
            <w:shd w:val="clear" w:color="auto" w:fill="EAE1FC" w:themeFill="accent5" w:themeFillTint="33"/>
          </w:tcPr>
          <w:p w14:paraId="6488EAEE" w14:textId="77777777" w:rsidR="00F67A7E" w:rsidRPr="00D30569" w:rsidRDefault="00F67A7E" w:rsidP="00D30569">
            <w:pPr>
              <w:pStyle w:val="Heading1"/>
              <w:outlineLvl w:val="0"/>
            </w:pPr>
            <w:bookmarkStart w:id="8" w:name="_Toc954401"/>
            <w:r w:rsidRPr="00D30569">
              <w:t>Vital Ministry Consultations</w:t>
            </w:r>
            <w:bookmarkEnd w:id="8"/>
          </w:p>
        </w:tc>
        <w:tc>
          <w:tcPr>
            <w:tcW w:w="8465" w:type="dxa"/>
          </w:tcPr>
          <w:p w14:paraId="73A9900A" w14:textId="77777777" w:rsidR="00CC0C47" w:rsidRPr="00CC0C47" w:rsidRDefault="00F67A7E" w:rsidP="006E20DB">
            <w:r w:rsidRPr="00CC0C47">
              <w:t xml:space="preserve">Vital Ministry </w:t>
            </w:r>
            <w:r w:rsidR="00E866DD" w:rsidRPr="00CC0C47">
              <w:t xml:space="preserve">is </w:t>
            </w:r>
            <w:r w:rsidRPr="00CC0C47">
              <w:t>a tool</w:t>
            </w:r>
            <w:r w:rsidR="00347F6F" w:rsidRPr="00CC0C47">
              <w:t xml:space="preserve"> designed to meet a variety of needs of the church and its ministers for</w:t>
            </w:r>
            <w:r w:rsidR="00CC0C47" w:rsidRPr="00CC0C47">
              <w:t xml:space="preserve">: </w:t>
            </w:r>
          </w:p>
          <w:p w14:paraId="4B07B8D5" w14:textId="77777777" w:rsidR="00CC0C47" w:rsidRPr="00CC0C47" w:rsidRDefault="00CC0C47" w:rsidP="00B7711E">
            <w:pPr>
              <w:pStyle w:val="ListParagraph"/>
            </w:pPr>
            <w:r w:rsidRPr="00CC0C47">
              <w:t xml:space="preserve">in-depth </w:t>
            </w:r>
            <w:r w:rsidR="00347F6F" w:rsidRPr="00CC0C47">
              <w:t>reflection</w:t>
            </w:r>
            <w:r w:rsidRPr="00CC0C47">
              <w:t>,</w:t>
            </w:r>
            <w:r w:rsidR="00347F6F" w:rsidRPr="00CC0C47">
              <w:t xml:space="preserve"> </w:t>
            </w:r>
            <w:r w:rsidRPr="00CC0C47">
              <w:t xml:space="preserve">objective </w:t>
            </w:r>
            <w:r w:rsidR="00347F6F" w:rsidRPr="00CC0C47">
              <w:t>appraisal</w:t>
            </w:r>
            <w:r w:rsidRPr="00CC0C47">
              <w:t xml:space="preserve"> and </w:t>
            </w:r>
            <w:r w:rsidR="00347F6F" w:rsidRPr="00CC0C47">
              <w:t xml:space="preserve">oversight </w:t>
            </w:r>
            <w:r w:rsidRPr="00CC0C47">
              <w:t>of ministry practice</w:t>
            </w:r>
            <w:r w:rsidR="00347F6F" w:rsidRPr="00CC0C47">
              <w:t xml:space="preserve">; </w:t>
            </w:r>
          </w:p>
          <w:p w14:paraId="024A9E1F" w14:textId="77777777" w:rsidR="00CC0C47" w:rsidRDefault="00CC0C47" w:rsidP="00B7711E">
            <w:pPr>
              <w:pStyle w:val="ListParagraph"/>
            </w:pPr>
            <w:r>
              <w:t xml:space="preserve">honest and </w:t>
            </w:r>
            <w:r w:rsidRPr="00CC0C47">
              <w:t xml:space="preserve">disciplined accountability </w:t>
            </w:r>
            <w:r>
              <w:t xml:space="preserve">to governing bodies and colleagues for the exercise of ministry; </w:t>
            </w:r>
          </w:p>
          <w:p w14:paraId="03A0BD78" w14:textId="77777777" w:rsidR="00CC0C47" w:rsidRDefault="00CC0C47" w:rsidP="00B7711E">
            <w:pPr>
              <w:pStyle w:val="ListParagraph"/>
            </w:pPr>
            <w:r w:rsidRPr="00CC0C47">
              <w:t>collegiate encouragement and support</w:t>
            </w:r>
            <w:r>
              <w:t xml:space="preserve">; </w:t>
            </w:r>
          </w:p>
          <w:p w14:paraId="48914C88" w14:textId="77777777" w:rsidR="00CC0C47" w:rsidRDefault="00CC0C47" w:rsidP="00B7711E">
            <w:pPr>
              <w:pStyle w:val="ListParagraph"/>
            </w:pPr>
            <w:r>
              <w:t xml:space="preserve">ongoing </w:t>
            </w:r>
            <w:r w:rsidRPr="00CC0C47">
              <w:t>discernment of vocational direction</w:t>
            </w:r>
            <w:r>
              <w:t xml:space="preserve">. </w:t>
            </w:r>
          </w:p>
          <w:p w14:paraId="0931E720" w14:textId="77777777" w:rsidR="00F67A7E" w:rsidRPr="00CC0C47" w:rsidRDefault="00CC0C47" w:rsidP="00CC0C47">
            <w:r>
              <w:t xml:space="preserve">It </w:t>
            </w:r>
            <w:r w:rsidR="005D1A68">
              <w:t>enables</w:t>
            </w:r>
            <w:r w:rsidR="00F67A7E" w:rsidRPr="00CC0C47">
              <w:t xml:space="preserve"> </w:t>
            </w:r>
            <w:r w:rsidR="00E866DD" w:rsidRPr="00CC0C47">
              <w:t>a Presbytery</w:t>
            </w:r>
            <w:r w:rsidR="00CC18AE">
              <w:t xml:space="preserve"> through the</w:t>
            </w:r>
            <w:r w:rsidR="00E866DD" w:rsidRPr="00CC0C47">
              <w:t xml:space="preserve"> </w:t>
            </w:r>
            <w:r>
              <w:t xml:space="preserve">Pastoral Relations Committee </w:t>
            </w:r>
            <w:r w:rsidR="005D1A68">
              <w:t>to</w:t>
            </w:r>
            <w:r w:rsidR="00F67A7E" w:rsidRPr="00CC0C47">
              <w:t xml:space="preserve"> exercise its responsibilit</w:t>
            </w:r>
            <w:r w:rsidR="005D1A68">
              <w:t xml:space="preserve">ies </w:t>
            </w:r>
            <w:r w:rsidR="00F67A7E" w:rsidRPr="00CC0C47">
              <w:t>for oversight</w:t>
            </w:r>
            <w:r>
              <w:t xml:space="preserve">, counsel, </w:t>
            </w:r>
            <w:r w:rsidR="00F67A7E" w:rsidRPr="00CC0C47">
              <w:t xml:space="preserve">encouragment </w:t>
            </w:r>
            <w:r>
              <w:t xml:space="preserve">and enrichment </w:t>
            </w:r>
            <w:r w:rsidR="00F67A7E" w:rsidRPr="00CC0C47">
              <w:t>of minist</w:t>
            </w:r>
            <w:r>
              <w:t xml:space="preserve">ers </w:t>
            </w:r>
            <w:r w:rsidR="00E866DD" w:rsidRPr="00CC0C47">
              <w:t>[R</w:t>
            </w:r>
            <w:r>
              <w:t xml:space="preserve">eg. </w:t>
            </w:r>
            <w:r w:rsidR="00CC18AE">
              <w:t xml:space="preserve">3.1.3 (a); </w:t>
            </w:r>
            <w:r>
              <w:t>3.7.3 (b)</w:t>
            </w:r>
            <w:r w:rsidR="00CC18AE">
              <w:t>; 5.4.2 (a-b)</w:t>
            </w:r>
            <w:r>
              <w:t>]</w:t>
            </w:r>
            <w:r w:rsidR="00F67A7E" w:rsidRPr="00CC0C47">
              <w:t xml:space="preserve">. </w:t>
            </w:r>
          </w:p>
          <w:p w14:paraId="5A7C6621" w14:textId="77777777" w:rsidR="005D1A68" w:rsidRDefault="005D1A68" w:rsidP="006E20DB">
            <w:r>
              <w:t>“Performance appraisal” or “review” is a commonplace of the contem</w:t>
            </w:r>
            <w:r>
              <w:softHyphen/>
              <w:t>porary workforce. While ministers benefit from appraisal</w:t>
            </w:r>
            <w:r w:rsidR="00CC18AE">
              <w:t xml:space="preserve"> </w:t>
            </w:r>
            <w:r>
              <w:t>and professional development, HR models do not easily fit the realities of ministry, where KPIs are difficult to discern and position descriptions may be fluid</w:t>
            </w:r>
            <w:r w:rsidR="00CC18AE">
              <w:t xml:space="preserve"> or absent</w:t>
            </w:r>
            <w:r>
              <w:t xml:space="preserve">. The fact that (ordained) ministers are not ‘employees’ but enter a covenant with Presbytery and placement adds further nuance. </w:t>
            </w:r>
          </w:p>
          <w:p w14:paraId="7166DFF8" w14:textId="77777777" w:rsidR="00F67A7E" w:rsidRDefault="005D1A68" w:rsidP="005D1A68">
            <w:r>
              <w:t>Over a</w:t>
            </w:r>
            <w:r w:rsidR="00F67A7E" w:rsidRPr="00CC0C47">
              <w:t xml:space="preserve"> two-year cycle </w:t>
            </w:r>
            <w:r>
              <w:t xml:space="preserve">Vital Ministry </w:t>
            </w:r>
            <w:r w:rsidR="00F67A7E" w:rsidRPr="00CC0C47">
              <w:t>focusse</w:t>
            </w:r>
            <w:r>
              <w:t>s</w:t>
            </w:r>
            <w:r w:rsidR="00F67A7E" w:rsidRPr="00CC0C47">
              <w:t xml:space="preserve"> on what is needed here</w:t>
            </w:r>
            <w:r w:rsidR="00007DA5">
              <w:t xml:space="preserve"> and</w:t>
            </w:r>
            <w:r w:rsidR="00F67A7E" w:rsidRPr="00CC0C47">
              <w:t xml:space="preserve"> now for enhanced ministry effectiveness. The desired outcome will be </w:t>
            </w:r>
            <w:r>
              <w:t xml:space="preserve">appraisal and </w:t>
            </w:r>
            <w:r w:rsidR="00F67A7E" w:rsidRPr="00CC0C47">
              <w:t xml:space="preserve">affirmation of what is ‘vital’ in this ministry and some helpful insights </w:t>
            </w:r>
            <w:r>
              <w:t>into</w:t>
            </w:r>
            <w:r w:rsidR="00F67A7E" w:rsidRPr="00CC0C47">
              <w:t xml:space="preserve"> areas that a</w:t>
            </w:r>
            <w:r>
              <w:t>re open for improvement and enhancement</w:t>
            </w:r>
            <w:r w:rsidR="00F67A7E" w:rsidRPr="00CC0C47">
              <w:t xml:space="preserve">. </w:t>
            </w:r>
          </w:p>
          <w:p w14:paraId="12AB2116" w14:textId="77777777" w:rsidR="005D1A68" w:rsidRDefault="005D1A68" w:rsidP="005D1A68">
            <w:pPr>
              <w:rPr>
                <w:color w:val="E58AE2" w:themeColor="accent6" w:themeTint="99"/>
              </w:rPr>
            </w:pPr>
          </w:p>
          <w:p w14:paraId="4A21035C" w14:textId="77777777" w:rsidR="00007DA5" w:rsidRDefault="00007DA5" w:rsidP="005D1A68">
            <w:pPr>
              <w:rPr>
                <w:color w:val="E58AE2" w:themeColor="accent6" w:themeTint="99"/>
              </w:rPr>
            </w:pPr>
          </w:p>
          <w:p w14:paraId="6F8ACD5D" w14:textId="77777777" w:rsidR="00007DA5" w:rsidRDefault="00007DA5" w:rsidP="005D1A68">
            <w:pPr>
              <w:rPr>
                <w:color w:val="E58AE2" w:themeColor="accent6" w:themeTint="99"/>
              </w:rPr>
            </w:pPr>
          </w:p>
          <w:p w14:paraId="3AF56D09" w14:textId="77777777" w:rsidR="00007DA5" w:rsidRPr="002346C0" w:rsidRDefault="00007DA5" w:rsidP="005D1A68">
            <w:pPr>
              <w:rPr>
                <w:color w:val="E58AE2" w:themeColor="accent6" w:themeTint="99"/>
              </w:rPr>
            </w:pPr>
          </w:p>
        </w:tc>
        <w:tc>
          <w:tcPr>
            <w:tcW w:w="3058" w:type="dxa"/>
          </w:tcPr>
          <w:p w14:paraId="7464BCAC" w14:textId="77777777" w:rsidR="00F67A7E" w:rsidRDefault="00F67A7E" w:rsidP="00A93F08">
            <w:pPr>
              <w:pStyle w:val="Heading5"/>
              <w:outlineLvl w:val="4"/>
            </w:pPr>
          </w:p>
        </w:tc>
      </w:tr>
      <w:tr w:rsidR="00F67A7E" w14:paraId="2C93DB68" w14:textId="77777777" w:rsidTr="00D30569">
        <w:tblPrEx>
          <w:tblCellSpacing w:w="0" w:type="nil"/>
        </w:tblPrEx>
        <w:trPr>
          <w:trHeight w:val="3421"/>
        </w:trPr>
        <w:tc>
          <w:tcPr>
            <w:tcW w:w="3342" w:type="dxa"/>
            <w:shd w:val="clear" w:color="auto" w:fill="EAE1FC" w:themeFill="accent5" w:themeFillTint="33"/>
          </w:tcPr>
          <w:p w14:paraId="3BE44562" w14:textId="77777777" w:rsidR="00F67A7E" w:rsidRPr="002346C0" w:rsidRDefault="00015F5D" w:rsidP="00D30569">
            <w:pPr>
              <w:pStyle w:val="Heading1"/>
              <w:outlineLvl w:val="0"/>
            </w:pPr>
            <w:bookmarkStart w:id="9" w:name="_Toc954402"/>
            <w:r>
              <w:lastRenderedPageBreak/>
              <w:t>The purpose of a</w:t>
            </w:r>
            <w:r w:rsidR="002346C0" w:rsidRPr="002346C0">
              <w:t xml:space="preserve"> </w:t>
            </w:r>
            <w:r w:rsidR="00D30569" w:rsidRPr="002346C0">
              <w:t xml:space="preserve">Vital Ministry </w:t>
            </w:r>
            <w:r w:rsidR="002346C0" w:rsidRPr="002346C0">
              <w:t>Consultation</w:t>
            </w:r>
            <w:bookmarkEnd w:id="9"/>
            <w:r w:rsidR="00F67A7E" w:rsidRPr="002346C0">
              <w:t xml:space="preserve"> </w:t>
            </w:r>
          </w:p>
          <w:p w14:paraId="3F468E61" w14:textId="77777777" w:rsidR="00700A33" w:rsidRDefault="00700A33" w:rsidP="007001BF">
            <w:pPr>
              <w:pStyle w:val="Heading4"/>
              <w:outlineLvl w:val="3"/>
            </w:pPr>
          </w:p>
          <w:p w14:paraId="10D0E78C" w14:textId="77777777" w:rsidR="00F67A7E" w:rsidRPr="006C4EAA" w:rsidRDefault="00700A33" w:rsidP="007001BF">
            <w:pPr>
              <w:pStyle w:val="Heading4"/>
              <w:outlineLvl w:val="3"/>
            </w:pPr>
            <w:r>
              <w:t xml:space="preserve">Aims of Vital Ministry </w:t>
            </w:r>
          </w:p>
        </w:tc>
        <w:tc>
          <w:tcPr>
            <w:tcW w:w="8465" w:type="dxa"/>
          </w:tcPr>
          <w:p w14:paraId="394FA433" w14:textId="77777777" w:rsidR="00133C86" w:rsidRPr="006C4EAA" w:rsidRDefault="00133C86" w:rsidP="00133C86">
            <w:pPr>
              <w:tabs>
                <w:tab w:val="right" w:pos="9026"/>
              </w:tabs>
            </w:pPr>
            <w:r w:rsidRPr="006C4EAA">
              <w:t xml:space="preserve">Vital Ministry offers:  </w:t>
            </w:r>
            <w:r w:rsidRPr="006C4EAA">
              <w:tab/>
            </w:r>
          </w:p>
          <w:p w14:paraId="3F5B172A" w14:textId="77777777" w:rsidR="002546E5" w:rsidRDefault="00133C86" w:rsidP="00B7711E">
            <w:pPr>
              <w:pStyle w:val="ListParagraph"/>
            </w:pPr>
            <w:r w:rsidRPr="002546E5">
              <w:t xml:space="preserve">an affirming, collegial appraisal of each minister’s practice of </w:t>
            </w:r>
            <w:r w:rsidRPr="00EA10EF">
              <w:t>ministry with a view to developing and sustaining healthy work engagement</w:t>
            </w:r>
            <w:r w:rsidR="00EA10EF" w:rsidRPr="00EA10EF">
              <w:t>;</w:t>
            </w:r>
          </w:p>
          <w:p w14:paraId="2494698C" w14:textId="77777777" w:rsidR="00133C86" w:rsidRPr="006C4EAA" w:rsidRDefault="00133C86" w:rsidP="00B7711E">
            <w:pPr>
              <w:pStyle w:val="ListParagraph"/>
            </w:pPr>
            <w:r w:rsidRPr="006C4EAA">
              <w:t xml:space="preserve">a means of discerning </w:t>
            </w:r>
            <w:r w:rsidR="00EA10EF">
              <w:t xml:space="preserve">where </w:t>
            </w:r>
            <w:r w:rsidRPr="006C4EAA">
              <w:t>a minister’s gifts and skills</w:t>
            </w:r>
            <w:r w:rsidR="00EA10EF">
              <w:t xml:space="preserve"> </w:t>
            </w:r>
            <w:r w:rsidRPr="006C4EAA">
              <w:t>have led to success in planned and unplanned exercise of ministry</w:t>
            </w:r>
          </w:p>
          <w:p w14:paraId="6CA1D7AE" w14:textId="77777777" w:rsidR="00133C86" w:rsidRPr="006C4EAA" w:rsidRDefault="00133C86" w:rsidP="00B7711E">
            <w:pPr>
              <w:pStyle w:val="ListParagraph"/>
            </w:pPr>
            <w:r w:rsidRPr="006C4EAA">
              <w:t>a positive critical analysis of the signs of vitality and growth</w:t>
            </w:r>
          </w:p>
          <w:p w14:paraId="17DC146A" w14:textId="77777777" w:rsidR="00133C86" w:rsidRPr="006C4EAA" w:rsidRDefault="00133C86" w:rsidP="00B7711E">
            <w:pPr>
              <w:pStyle w:val="ListParagraph"/>
            </w:pPr>
            <w:r w:rsidRPr="006C4EAA">
              <w:t>evidence-based answers to the questions: What ministries are most effective? How do we know? What activities waste time and energy or breed disappointment and frustration?</w:t>
            </w:r>
          </w:p>
          <w:p w14:paraId="7107F70E" w14:textId="77777777" w:rsidR="00133C86" w:rsidRPr="006C4EAA" w:rsidRDefault="00133C86" w:rsidP="00B7711E">
            <w:pPr>
              <w:pStyle w:val="ListParagraph"/>
            </w:pPr>
            <w:r w:rsidRPr="006C4EAA">
              <w:t xml:space="preserve">a focus on spirituality: what resources, both personal and communal, does the minister have, share, or need in order to engage fully with the nature of the ministry of Jesus Christ? </w:t>
            </w:r>
          </w:p>
          <w:p w14:paraId="599DB80A" w14:textId="77777777" w:rsidR="00133C86" w:rsidRPr="006C4EAA" w:rsidRDefault="00133C86" w:rsidP="00B7711E">
            <w:pPr>
              <w:pStyle w:val="ListParagraph"/>
            </w:pPr>
            <w:r w:rsidRPr="006C4EAA">
              <w:t>identification of ongoing educational, training and personal needs for present and future ministry</w:t>
            </w:r>
          </w:p>
          <w:p w14:paraId="12AA3D77" w14:textId="77777777" w:rsidR="00133C86" w:rsidRPr="006C4EAA" w:rsidRDefault="00133C86" w:rsidP="00B7711E">
            <w:pPr>
              <w:pStyle w:val="ListParagraph"/>
            </w:pPr>
            <w:r w:rsidRPr="006C4EAA">
              <w:t>an aid to the sustainability of ministers’ vocation and ministry practice</w:t>
            </w:r>
            <w:r w:rsidR="00EC2FB0">
              <w:t xml:space="preserve"> including </w:t>
            </w:r>
            <w:r w:rsidRPr="006C4EAA">
              <w:t>timely assistance when ministry is no longer vital</w:t>
            </w:r>
          </w:p>
          <w:p w14:paraId="2804ABF0" w14:textId="77777777" w:rsidR="00F67A7E" w:rsidRPr="006C4EAA" w:rsidRDefault="00133C86" w:rsidP="00B7711E">
            <w:pPr>
              <w:pStyle w:val="ListParagraph"/>
            </w:pPr>
            <w:r w:rsidRPr="006C4EAA">
              <w:t>a predictable and regular process that can be managed without professional HR help or excessive consultation team preparation.</w:t>
            </w:r>
          </w:p>
        </w:tc>
        <w:tc>
          <w:tcPr>
            <w:tcW w:w="3058" w:type="dxa"/>
          </w:tcPr>
          <w:p w14:paraId="5644E862" w14:textId="77777777" w:rsidR="00F67A7E" w:rsidRDefault="00F67A7E" w:rsidP="00A93F08">
            <w:pPr>
              <w:pStyle w:val="Heading5"/>
              <w:outlineLvl w:val="4"/>
            </w:pPr>
          </w:p>
        </w:tc>
      </w:tr>
      <w:tr w:rsidR="00976CE1" w14:paraId="58F2992C" w14:textId="77777777" w:rsidTr="009B40FD">
        <w:tblPrEx>
          <w:tblCellSpacing w:w="0" w:type="nil"/>
        </w:tblPrEx>
        <w:trPr>
          <w:trHeight w:val="2785"/>
        </w:trPr>
        <w:tc>
          <w:tcPr>
            <w:tcW w:w="3342" w:type="dxa"/>
            <w:shd w:val="clear" w:color="auto" w:fill="EAE1FC" w:themeFill="accent5" w:themeFillTint="33"/>
          </w:tcPr>
          <w:p w14:paraId="3F54FC86" w14:textId="77777777" w:rsidR="00976CE1" w:rsidRDefault="00976CE1" w:rsidP="00976CE1">
            <w:pPr>
              <w:pStyle w:val="Heading4"/>
              <w:outlineLvl w:val="3"/>
            </w:pPr>
            <w:r>
              <w:t>Reporting to the Minister</w:t>
            </w:r>
          </w:p>
        </w:tc>
        <w:tc>
          <w:tcPr>
            <w:tcW w:w="8465" w:type="dxa"/>
          </w:tcPr>
          <w:p w14:paraId="33ADBB71" w14:textId="77777777" w:rsidR="00976CE1" w:rsidRDefault="00976CE1" w:rsidP="00976CE1">
            <w:r>
              <w:t xml:space="preserve">The Regulations cited above give the PRC a specific responsibility to counsel and encourage </w:t>
            </w:r>
            <w:r>
              <w:rPr>
                <w:i/>
              </w:rPr>
              <w:t>ministers</w:t>
            </w:r>
            <w:r>
              <w:t xml:space="preserve">. Presbytery also oversees the mission of congregations through the Life and Witness process, though the two are not intrinsically related. Unlike in business, the appraisal of ministers is separate from that of placements, as both are accountable in different ways to the Presbytery. The outcome of a Vital Ministry consultation is therefore a Report from the PRC to the minister, not to the placement. </w:t>
            </w:r>
          </w:p>
          <w:p w14:paraId="537945C6" w14:textId="2AFCB57E" w:rsidR="00976CE1" w:rsidRPr="006C4EAA" w:rsidRDefault="00976CE1" w:rsidP="00976CE1">
            <w:r>
              <w:t xml:space="preserve">Obviously, ministers, placements and Presbytery should communicate with transparency. Wherever possible, Reporting to ministers should be in a form which can be shared with the placement leaders. Private or confidential counsel should be communicated in person. Likewise, while PRC may require ministers to respond in certain ways, any recommendations to a placement arising from a ViM consultation should be </w:t>
            </w:r>
            <w:r>
              <w:rPr>
                <w:i/>
              </w:rPr>
              <w:t xml:space="preserve">requested </w:t>
            </w:r>
            <w:r>
              <w:t xml:space="preserve">rather than </w:t>
            </w:r>
            <w:r w:rsidRPr="00700A33">
              <w:rPr>
                <w:i/>
              </w:rPr>
              <w:t>required</w:t>
            </w:r>
            <w:r>
              <w:t xml:space="preserve">.  </w:t>
            </w:r>
          </w:p>
        </w:tc>
        <w:tc>
          <w:tcPr>
            <w:tcW w:w="3058" w:type="dxa"/>
          </w:tcPr>
          <w:p w14:paraId="3BCB7BA4" w14:textId="77777777" w:rsidR="00976CE1" w:rsidRDefault="00976CE1" w:rsidP="00976CE1">
            <w:pPr>
              <w:pStyle w:val="Heading5"/>
              <w:outlineLvl w:val="4"/>
            </w:pPr>
          </w:p>
          <w:p w14:paraId="08530664" w14:textId="77777777" w:rsidR="00976CE1" w:rsidRDefault="00976CE1" w:rsidP="00976CE1"/>
          <w:p w14:paraId="7428EC90" w14:textId="77777777" w:rsidR="00976CE1" w:rsidRPr="00EC13C8" w:rsidRDefault="00976CE1" w:rsidP="00976CE1">
            <w:pPr>
              <w:rPr>
                <w:rFonts w:asciiTheme="majorHAnsi" w:eastAsiaTheme="majorEastAsia" w:hAnsiTheme="majorHAnsi" w:cstheme="majorBidi"/>
                <w:color w:val="580832" w:themeColor="accent1" w:themeShade="7F"/>
                <w:sz w:val="20"/>
              </w:rPr>
            </w:pPr>
            <w:r w:rsidRPr="00EC13C8">
              <w:rPr>
                <w:rFonts w:asciiTheme="majorHAnsi" w:eastAsiaTheme="majorEastAsia" w:hAnsiTheme="majorHAnsi" w:cstheme="majorBidi"/>
                <w:color w:val="580832" w:themeColor="accent1" w:themeShade="7F"/>
                <w:sz w:val="20"/>
              </w:rPr>
              <w:t>Vital Ministry is principally directed towards the minister</w:t>
            </w:r>
          </w:p>
          <w:p w14:paraId="61084007" w14:textId="77777777" w:rsidR="00976CE1" w:rsidRPr="00EC13C8" w:rsidRDefault="00976CE1" w:rsidP="00976CE1">
            <w:pPr>
              <w:rPr>
                <w:rFonts w:asciiTheme="majorHAnsi" w:eastAsiaTheme="majorEastAsia" w:hAnsiTheme="majorHAnsi" w:cstheme="majorBidi"/>
                <w:color w:val="580832" w:themeColor="accent1" w:themeShade="7F"/>
                <w:sz w:val="20"/>
              </w:rPr>
            </w:pPr>
          </w:p>
          <w:p w14:paraId="148D4628" w14:textId="77777777" w:rsidR="00976CE1" w:rsidRPr="00EC13C8" w:rsidRDefault="00976CE1" w:rsidP="00976CE1">
            <w:pPr>
              <w:rPr>
                <w:rFonts w:asciiTheme="majorHAnsi" w:eastAsiaTheme="majorEastAsia" w:hAnsiTheme="majorHAnsi" w:cstheme="majorBidi"/>
                <w:color w:val="580832" w:themeColor="accent1" w:themeShade="7F"/>
                <w:sz w:val="20"/>
              </w:rPr>
            </w:pPr>
          </w:p>
          <w:p w14:paraId="6E76A707" w14:textId="0AC91871" w:rsidR="00976CE1" w:rsidRDefault="00976CE1" w:rsidP="00976CE1">
            <w:pPr>
              <w:pStyle w:val="Heading5"/>
              <w:outlineLvl w:val="4"/>
            </w:pPr>
            <w:r w:rsidRPr="00EC13C8">
              <w:t>Use wisdom and care in sharing confidential findings</w:t>
            </w:r>
          </w:p>
        </w:tc>
      </w:tr>
    </w:tbl>
    <w:p w14:paraId="6DEB20E5" w14:textId="77777777" w:rsidR="006C4EAA" w:rsidRDefault="006C4EAA">
      <w:r>
        <w:rPr>
          <w:b/>
        </w:rPr>
        <w:br w:type="page"/>
      </w:r>
      <w:r w:rsidR="002346C0">
        <w:rPr>
          <w:b/>
        </w:rPr>
        <w:lastRenderedPageBreak/>
        <w:tab/>
      </w:r>
    </w:p>
    <w:tbl>
      <w:tblPr>
        <w:tblStyle w:val="TableGrid"/>
        <w:tblW w:w="150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8505"/>
        <w:gridCol w:w="3118"/>
      </w:tblGrid>
      <w:tr w:rsidR="00F67A7E" w14:paraId="4C746173" w14:textId="77777777" w:rsidTr="006C4EAA">
        <w:tc>
          <w:tcPr>
            <w:tcW w:w="3402" w:type="dxa"/>
            <w:shd w:val="clear" w:color="auto" w:fill="EAE1FC" w:themeFill="accent5" w:themeFillTint="33"/>
          </w:tcPr>
          <w:p w14:paraId="7059F151" w14:textId="77777777" w:rsidR="00F67A7E" w:rsidRDefault="00F67A7E" w:rsidP="00D30569">
            <w:pPr>
              <w:pStyle w:val="Heading1"/>
              <w:outlineLvl w:val="0"/>
            </w:pPr>
            <w:bookmarkStart w:id="10" w:name="_Toc954403"/>
            <w:r w:rsidRPr="006C4EAA">
              <w:t>Who is involved?</w:t>
            </w:r>
            <w:bookmarkEnd w:id="10"/>
          </w:p>
          <w:p w14:paraId="458BA1A4" w14:textId="77777777" w:rsidR="002346C0" w:rsidRDefault="002346C0" w:rsidP="002346C0"/>
          <w:p w14:paraId="18C4FC1A" w14:textId="77777777" w:rsidR="002346C0" w:rsidRPr="002346C0" w:rsidRDefault="002346C0" w:rsidP="007001BF">
            <w:pPr>
              <w:pStyle w:val="Heading4"/>
              <w:outlineLvl w:val="3"/>
            </w:pPr>
            <w:r w:rsidRPr="002346C0">
              <w:t>Consultation Team:</w:t>
            </w:r>
          </w:p>
          <w:p w14:paraId="58083E05" w14:textId="77777777" w:rsidR="002346C0" w:rsidRPr="002346C0" w:rsidRDefault="002346C0" w:rsidP="002346C0"/>
        </w:tc>
        <w:tc>
          <w:tcPr>
            <w:tcW w:w="8505" w:type="dxa"/>
          </w:tcPr>
          <w:p w14:paraId="4F403815" w14:textId="77777777" w:rsidR="00F67A7E" w:rsidRPr="006C4EAA" w:rsidRDefault="00F67A7E" w:rsidP="006E20DB">
            <w:r w:rsidRPr="006C4EAA">
              <w:t xml:space="preserve">Presbytery appoints the consultation team, </w:t>
            </w:r>
            <w:r w:rsidR="007B348A">
              <w:t>normally</w:t>
            </w:r>
            <w:r w:rsidRPr="006C4EAA">
              <w:t xml:space="preserve"> through the PRC. </w:t>
            </w:r>
            <w:r w:rsidRPr="006C4EAA">
              <w:br/>
              <w:t>Discernment should be used to find suitably skilled and helpful members.</w:t>
            </w:r>
          </w:p>
          <w:p w14:paraId="6DB4578A" w14:textId="77777777" w:rsidR="00F67A7E" w:rsidRPr="006C4EAA" w:rsidRDefault="00F67A7E" w:rsidP="006E20DB">
            <w:r w:rsidRPr="006C4EAA">
              <w:t>The members should include:</w:t>
            </w:r>
          </w:p>
          <w:p w14:paraId="2786AD5A" w14:textId="77777777" w:rsidR="00976CE1" w:rsidRPr="00976CE1" w:rsidRDefault="00976CE1" w:rsidP="00F473F6">
            <w:pPr>
              <w:pStyle w:val="ListParagraph"/>
              <w:numPr>
                <w:ilvl w:val="0"/>
                <w:numId w:val="3"/>
              </w:numPr>
            </w:pPr>
            <w:r w:rsidRPr="00976CE1">
              <w:rPr>
                <w:b/>
              </w:rPr>
              <w:t>Two or three persons appointed by the PRC</w:t>
            </w:r>
            <w:r w:rsidRPr="00976CE1">
              <w:t xml:space="preserve">, not connected with the placement. Care should be taken to balance diversity and affinity in gender, age and culture. The Presbytery Minister (or equivalent officer) may participate in all or some Vital Ministry consultations. Another minister of the same order as the minister under review, or in a comparable placement, is helpful. A sensitive and skilled lay person from a nearby congregation will be an asset. One of these persons will be appointed by the PRC as Convenor. </w:t>
            </w:r>
          </w:p>
          <w:p w14:paraId="74B51FCC" w14:textId="77777777" w:rsidR="00976CE1" w:rsidRPr="00976CE1" w:rsidRDefault="00976CE1" w:rsidP="00F473F6">
            <w:pPr>
              <w:pStyle w:val="ListParagraph"/>
              <w:numPr>
                <w:ilvl w:val="0"/>
                <w:numId w:val="3"/>
              </w:numPr>
            </w:pPr>
            <w:r w:rsidRPr="00976CE1">
              <w:rPr>
                <w:b/>
              </w:rPr>
              <w:t xml:space="preserve">In a congregational setting:  </w:t>
            </w:r>
            <w:r w:rsidRPr="00976CE1">
              <w:t xml:space="preserve">Three to six members of the congregation appointed by the Church Council or placement board, including at least some Church Councillors or other key leaders). Care should be taken to include people who regularly engage with the minister’s work; have pastoral skills and sensitivity; and are aware of the congregation’s mission plan. </w:t>
            </w:r>
            <w:r w:rsidRPr="00976CE1">
              <w:br/>
              <w:t>The minister should be given the option to choose one of the congregational members of the Consultation Team if she or he so desires.</w:t>
            </w:r>
            <w:r w:rsidRPr="00976CE1">
              <w:br/>
              <w:t xml:space="preserve">If the minister has reason to challenge any of the appointed names, the PRC will need to work with the minister and Church Council to understand the reasons for the challenge and to find a satisfactory group of representatives of the congregation. </w:t>
            </w:r>
          </w:p>
          <w:p w14:paraId="534B415A" w14:textId="77777777" w:rsidR="00F67A7E" w:rsidRDefault="00976CE1" w:rsidP="00F473F6">
            <w:pPr>
              <w:pStyle w:val="ListParagraph"/>
              <w:numPr>
                <w:ilvl w:val="0"/>
                <w:numId w:val="3"/>
              </w:numPr>
            </w:pPr>
            <w:r w:rsidRPr="00976CE1">
              <w:rPr>
                <w:b/>
              </w:rPr>
              <w:t>In a non-congregational setting:</w:t>
            </w:r>
            <w:r w:rsidRPr="00976CE1">
              <w:t xml:space="preserve">  Schools, Synod or Assembly roles, Chaplaincies and other placements will need to discern who will fill these roles, and confirm their appointment with the Presbytery. They are more likely to be co-workers than ‘recipients’ of ministry. </w:t>
            </w:r>
          </w:p>
          <w:p w14:paraId="1FA840EE" w14:textId="5221CE14" w:rsidR="00976CE1" w:rsidRPr="006C4EAA" w:rsidRDefault="00976CE1" w:rsidP="00976CE1">
            <w:pPr>
              <w:ind w:left="360"/>
            </w:pPr>
          </w:p>
        </w:tc>
        <w:tc>
          <w:tcPr>
            <w:tcW w:w="3118" w:type="dxa"/>
          </w:tcPr>
          <w:p w14:paraId="14CFA236" w14:textId="77777777" w:rsidR="00F67A7E" w:rsidRDefault="00F67A7E" w:rsidP="00A93F08">
            <w:pPr>
              <w:pStyle w:val="Heading5"/>
              <w:outlineLvl w:val="4"/>
            </w:pPr>
            <w:r>
              <w:t>WHO:</w:t>
            </w:r>
          </w:p>
          <w:p w14:paraId="7C8EAA7C" w14:textId="77777777" w:rsidR="00D033CC" w:rsidRDefault="00D033CC" w:rsidP="00A93F08">
            <w:pPr>
              <w:pStyle w:val="Heading5"/>
              <w:outlineLvl w:val="4"/>
            </w:pPr>
            <w:r>
              <w:t>2-3 Presbytery appointed member</w:t>
            </w:r>
            <w:r w:rsidR="007B348A">
              <w:t>s inc. Convenor</w:t>
            </w:r>
          </w:p>
          <w:p w14:paraId="082F5215" w14:textId="77777777" w:rsidR="00F67A7E" w:rsidRDefault="00F67A7E" w:rsidP="00A93F08">
            <w:pPr>
              <w:pStyle w:val="Heading5"/>
              <w:outlineLvl w:val="4"/>
            </w:pPr>
            <w:r>
              <w:t>3-</w:t>
            </w:r>
            <w:r w:rsidR="00D033CC">
              <w:t>6</w:t>
            </w:r>
            <w:r>
              <w:t xml:space="preserve"> </w:t>
            </w:r>
            <w:r w:rsidR="00D033CC">
              <w:t>placement</w:t>
            </w:r>
            <w:r>
              <w:t xml:space="preserve"> members </w:t>
            </w:r>
          </w:p>
          <w:p w14:paraId="1A6CACFF" w14:textId="77777777" w:rsidR="00F67A7E" w:rsidRDefault="00D033CC" w:rsidP="00A93F08">
            <w:pPr>
              <w:pStyle w:val="Heading5"/>
              <w:outlineLvl w:val="4"/>
            </w:pPr>
            <w:r>
              <w:t xml:space="preserve">1 </w:t>
            </w:r>
            <w:r w:rsidR="00F67A7E">
              <w:t>Minister’s choice</w:t>
            </w:r>
          </w:p>
          <w:p w14:paraId="56358369" w14:textId="77777777" w:rsidR="00F67A7E" w:rsidRDefault="00F67A7E" w:rsidP="00A93F08">
            <w:pPr>
              <w:pStyle w:val="Heading5"/>
              <w:outlineLvl w:val="4"/>
            </w:pPr>
            <w:r>
              <w:t>The Minister</w:t>
            </w:r>
          </w:p>
          <w:p w14:paraId="5DFF25A4" w14:textId="77777777" w:rsidR="00F67A7E" w:rsidRDefault="00F67A7E" w:rsidP="00A93F08">
            <w:pPr>
              <w:pStyle w:val="Heading5"/>
              <w:outlineLvl w:val="4"/>
            </w:pPr>
            <w:r>
              <w:t>(Minister’s partner)</w:t>
            </w:r>
          </w:p>
          <w:p w14:paraId="2053DDE5" w14:textId="77777777" w:rsidR="00F67A7E" w:rsidRDefault="00F67A7E" w:rsidP="00A93F08">
            <w:pPr>
              <w:pStyle w:val="Heading5"/>
              <w:outlineLvl w:val="4"/>
            </w:pPr>
            <w:r>
              <w:t>Colleagues in specified ministry</w:t>
            </w:r>
          </w:p>
        </w:tc>
      </w:tr>
      <w:tr w:rsidR="002346C0" w14:paraId="573AA110" w14:textId="77777777" w:rsidTr="006C4EAA">
        <w:tc>
          <w:tcPr>
            <w:tcW w:w="3402" w:type="dxa"/>
            <w:shd w:val="clear" w:color="auto" w:fill="EAE1FC" w:themeFill="accent5" w:themeFillTint="33"/>
          </w:tcPr>
          <w:p w14:paraId="27CB48A7" w14:textId="77777777" w:rsidR="002346C0" w:rsidRPr="006C4EAA" w:rsidRDefault="002346C0" w:rsidP="007001BF">
            <w:pPr>
              <w:pStyle w:val="Heading4"/>
              <w:outlineLvl w:val="3"/>
            </w:pPr>
            <w:r>
              <w:t>Conversation Partners:</w:t>
            </w:r>
          </w:p>
        </w:tc>
        <w:tc>
          <w:tcPr>
            <w:tcW w:w="8505" w:type="dxa"/>
          </w:tcPr>
          <w:p w14:paraId="3CAEFA45" w14:textId="77777777" w:rsidR="002346C0" w:rsidRPr="00795990" w:rsidRDefault="002346C0" w:rsidP="00976CE1">
            <w:pPr>
              <w:ind w:left="360"/>
            </w:pPr>
            <w:r>
              <w:t xml:space="preserve">The Team should make specific appointments to consult with: </w:t>
            </w:r>
          </w:p>
          <w:p w14:paraId="1FC40D79" w14:textId="77777777" w:rsidR="002346C0" w:rsidRDefault="002346C0" w:rsidP="00F473F6">
            <w:pPr>
              <w:pStyle w:val="ListParagraph"/>
              <w:numPr>
                <w:ilvl w:val="0"/>
                <w:numId w:val="3"/>
              </w:numPr>
            </w:pPr>
            <w:r w:rsidRPr="00795990">
              <w:t>The Minister in placement.</w:t>
            </w:r>
          </w:p>
          <w:p w14:paraId="3F459DB8" w14:textId="77777777" w:rsidR="002346C0" w:rsidRPr="00795990" w:rsidRDefault="007B348A" w:rsidP="00F473F6">
            <w:pPr>
              <w:pStyle w:val="ListParagraph"/>
              <w:numPr>
                <w:ilvl w:val="0"/>
                <w:numId w:val="3"/>
              </w:numPr>
            </w:pPr>
            <w:r>
              <w:t xml:space="preserve">Specified ministry </w:t>
            </w:r>
            <w:r w:rsidR="002346C0">
              <w:t>Colleagues in</w:t>
            </w:r>
            <w:r>
              <w:t xml:space="preserve"> </w:t>
            </w:r>
            <w:r w:rsidR="002346C0">
              <w:t>a team</w:t>
            </w:r>
            <w:r>
              <w:t xml:space="preserve"> (MoW, Deacon, Pastor)</w:t>
            </w:r>
          </w:p>
          <w:p w14:paraId="6CC06F9C" w14:textId="77777777" w:rsidR="002346C0" w:rsidRPr="00795990" w:rsidRDefault="002346C0" w:rsidP="00F473F6">
            <w:pPr>
              <w:pStyle w:val="ListParagraph"/>
              <w:numPr>
                <w:ilvl w:val="0"/>
                <w:numId w:val="3"/>
              </w:numPr>
            </w:pPr>
            <w:r w:rsidRPr="00795990">
              <w:t>Other people in ministry in the placement, especially if their work falls under the Minister’s oversight</w:t>
            </w:r>
            <w:r>
              <w:t xml:space="preserve">. These may include specified lay preachers, key ministry, pastoral or administrative staff if they work closely with or under the </w:t>
            </w:r>
            <w:r>
              <w:lastRenderedPageBreak/>
              <w:t xml:space="preserve">minister. It is important to offer each one the chance of a private conversation, but if they prefer, they may meet with the team as a group. </w:t>
            </w:r>
            <w:r w:rsidRPr="00795990">
              <w:t xml:space="preserve"> </w:t>
            </w:r>
          </w:p>
          <w:p w14:paraId="2D86B6B9" w14:textId="77777777" w:rsidR="002346C0" w:rsidRPr="006C4EAA" w:rsidRDefault="002346C0" w:rsidP="00F473F6">
            <w:pPr>
              <w:pStyle w:val="ListParagraph"/>
              <w:numPr>
                <w:ilvl w:val="0"/>
                <w:numId w:val="3"/>
              </w:numPr>
            </w:pPr>
            <w:r w:rsidRPr="006C4EAA">
              <w:t xml:space="preserve">The Minister’s partner should be invited to participate in at least part of the consultation. The partner may choose to join the group, to have a private conversation with a team member, or not to engage at all. </w:t>
            </w:r>
          </w:p>
          <w:p w14:paraId="241CA536" w14:textId="77777777" w:rsidR="002346C0" w:rsidRPr="006C4EAA" w:rsidRDefault="002346C0" w:rsidP="002346C0">
            <w:pPr>
              <w:ind w:left="360"/>
            </w:pPr>
          </w:p>
        </w:tc>
        <w:tc>
          <w:tcPr>
            <w:tcW w:w="3118" w:type="dxa"/>
          </w:tcPr>
          <w:p w14:paraId="79FABF76" w14:textId="77777777" w:rsidR="002346C0" w:rsidRDefault="002346C0" w:rsidP="007B348A">
            <w:pPr>
              <w:pStyle w:val="Heading5"/>
              <w:outlineLvl w:val="4"/>
            </w:pPr>
          </w:p>
          <w:p w14:paraId="23901093" w14:textId="77777777" w:rsidR="007B348A" w:rsidRDefault="007B348A" w:rsidP="007B348A">
            <w:pPr>
              <w:pStyle w:val="Heading5"/>
              <w:outlineLvl w:val="4"/>
            </w:pPr>
          </w:p>
          <w:p w14:paraId="68D890DF" w14:textId="77777777" w:rsidR="007B348A" w:rsidRPr="007B348A" w:rsidRDefault="007B348A" w:rsidP="007B348A">
            <w:pPr>
              <w:pStyle w:val="Heading5"/>
              <w:outlineLvl w:val="4"/>
            </w:pPr>
            <w:r>
              <w:t xml:space="preserve">Exercise discernment on </w:t>
            </w:r>
            <w:r w:rsidR="00414B18">
              <w:t xml:space="preserve">who should be interviewed and the weighting of time given. </w:t>
            </w:r>
          </w:p>
        </w:tc>
      </w:tr>
      <w:tr w:rsidR="00F67A7E" w14:paraId="75EBA49C" w14:textId="77777777" w:rsidTr="00015F5D">
        <w:trPr>
          <w:trHeight w:val="3402"/>
        </w:trPr>
        <w:tc>
          <w:tcPr>
            <w:tcW w:w="3402" w:type="dxa"/>
            <w:shd w:val="clear" w:color="auto" w:fill="EAE1FC" w:themeFill="accent5" w:themeFillTint="33"/>
          </w:tcPr>
          <w:p w14:paraId="7F41CBC9" w14:textId="77777777" w:rsidR="00F67A7E" w:rsidRPr="006E20DB" w:rsidRDefault="00F67A7E" w:rsidP="00D30569">
            <w:pPr>
              <w:pStyle w:val="Heading1"/>
              <w:outlineLvl w:val="0"/>
            </w:pPr>
            <w:bookmarkStart w:id="11" w:name="_Toc455478858"/>
            <w:bookmarkStart w:id="12" w:name="_Toc954404"/>
            <w:r w:rsidRPr="006E20DB">
              <w:t>Where and When?</w:t>
            </w:r>
            <w:bookmarkEnd w:id="11"/>
            <w:bookmarkEnd w:id="12"/>
            <w:r w:rsidRPr="006E20DB">
              <w:t xml:space="preserve"> </w:t>
            </w:r>
          </w:p>
        </w:tc>
        <w:tc>
          <w:tcPr>
            <w:tcW w:w="8505" w:type="dxa"/>
          </w:tcPr>
          <w:p w14:paraId="1A33CA38" w14:textId="77777777" w:rsidR="00F67A7E" w:rsidRPr="006E20DB" w:rsidRDefault="00F67A7E" w:rsidP="00F473F6">
            <w:pPr>
              <w:pStyle w:val="ListParagraph"/>
              <w:numPr>
                <w:ilvl w:val="0"/>
                <w:numId w:val="3"/>
              </w:numPr>
            </w:pPr>
            <w:r w:rsidRPr="006E20DB">
              <w:t xml:space="preserve">The consultation should </w:t>
            </w:r>
            <w:r w:rsidRPr="006E20DB">
              <w:rPr>
                <w:b/>
              </w:rPr>
              <w:t>not</w:t>
            </w:r>
            <w:r w:rsidRPr="006E20DB">
              <w:t xml:space="preserve"> take place in the minister’s residence. The minister’s home needs to be a safe place and is not the appropriate venue for professional workplace appraisals. </w:t>
            </w:r>
          </w:p>
          <w:p w14:paraId="4FE184E9" w14:textId="77777777" w:rsidR="00F67A7E" w:rsidRPr="006E20DB" w:rsidRDefault="00F67A7E" w:rsidP="00F473F6">
            <w:pPr>
              <w:pStyle w:val="ListParagraph"/>
              <w:numPr>
                <w:ilvl w:val="0"/>
                <w:numId w:val="3"/>
              </w:numPr>
            </w:pPr>
            <w:r w:rsidRPr="006E20DB">
              <w:t xml:space="preserve">A shared meal </w:t>
            </w:r>
            <w:r w:rsidR="006E20DB">
              <w:t>can have</w:t>
            </w:r>
            <w:r w:rsidRPr="006E20DB">
              <w:t xml:space="preserve"> a place in the process</w:t>
            </w:r>
            <w:r w:rsidR="006E20DB">
              <w:t>,</w:t>
            </w:r>
            <w:r w:rsidRPr="006E20DB">
              <w:t xml:space="preserve"> in creating a good environment for conversation. However </w:t>
            </w:r>
            <w:r w:rsidR="006E20DB">
              <w:t>the ViM</w:t>
            </w:r>
            <w:r w:rsidRPr="006E20DB">
              <w:t xml:space="preserve"> process </w:t>
            </w:r>
            <w:r w:rsidR="006E20DB">
              <w:t>is</w:t>
            </w:r>
            <w:r w:rsidRPr="006E20DB">
              <w:t xml:space="preserve"> work-focused, </w:t>
            </w:r>
            <w:r w:rsidR="006E20DB">
              <w:t xml:space="preserve">catering can be distracting, </w:t>
            </w:r>
            <w:r w:rsidRPr="006E20DB">
              <w:t xml:space="preserve">and a working space with whiteboard, etc., may be more helpful. Use discretion; divide the time and focus. </w:t>
            </w:r>
          </w:p>
          <w:p w14:paraId="19B4ABD3" w14:textId="77777777" w:rsidR="00F67A7E" w:rsidRPr="006E20DB" w:rsidRDefault="00F67A7E" w:rsidP="00F473F6">
            <w:pPr>
              <w:pStyle w:val="ListParagraph"/>
              <w:numPr>
                <w:ilvl w:val="0"/>
                <w:numId w:val="3"/>
              </w:numPr>
            </w:pPr>
            <w:r w:rsidRPr="006E20DB">
              <w:t xml:space="preserve">Limit sessions to 90 mins at a time with any individual or group, </w:t>
            </w:r>
            <w:r w:rsidR="006E20DB">
              <w:t>including</w:t>
            </w:r>
            <w:r w:rsidRPr="006E20DB">
              <w:t xml:space="preserve"> worship and reflection. </w:t>
            </w:r>
          </w:p>
        </w:tc>
        <w:tc>
          <w:tcPr>
            <w:tcW w:w="3118" w:type="dxa"/>
          </w:tcPr>
          <w:p w14:paraId="43307493" w14:textId="77777777" w:rsidR="00F67A7E" w:rsidRDefault="00F67A7E" w:rsidP="00A93F08">
            <w:pPr>
              <w:pStyle w:val="Heading5"/>
              <w:outlineLvl w:val="4"/>
            </w:pPr>
            <w:r w:rsidRPr="006E20DB">
              <w:t>Venue: usually the church</w:t>
            </w:r>
            <w:r w:rsidR="00B9042B">
              <w:t>, school, agency office</w:t>
            </w:r>
          </w:p>
          <w:p w14:paraId="34F50AB6" w14:textId="77777777" w:rsidR="00F67A7E" w:rsidRDefault="00F67A7E" w:rsidP="00A93F08">
            <w:pPr>
              <w:pStyle w:val="Heading5"/>
              <w:outlineLvl w:val="4"/>
            </w:pPr>
          </w:p>
          <w:p w14:paraId="37A8C3C1" w14:textId="77777777" w:rsidR="00F67A7E" w:rsidRDefault="00F67A7E" w:rsidP="00A93F08">
            <w:pPr>
              <w:pStyle w:val="Heading5"/>
              <w:outlineLvl w:val="4"/>
            </w:pPr>
          </w:p>
          <w:p w14:paraId="606AA292" w14:textId="77777777" w:rsidR="00F67A7E" w:rsidRDefault="00F67A7E" w:rsidP="00A93F08">
            <w:pPr>
              <w:pStyle w:val="Heading5"/>
              <w:outlineLvl w:val="4"/>
            </w:pPr>
          </w:p>
        </w:tc>
      </w:tr>
      <w:tr w:rsidR="00015F5D" w:rsidRPr="00795990" w14:paraId="2F591A88" w14:textId="77777777" w:rsidTr="00700A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19"/>
        </w:trPr>
        <w:tc>
          <w:tcPr>
            <w:tcW w:w="3402" w:type="dxa"/>
            <w:tcBorders>
              <w:top w:val="nil"/>
              <w:left w:val="nil"/>
              <w:bottom w:val="nil"/>
              <w:right w:val="nil"/>
            </w:tcBorders>
            <w:shd w:val="clear" w:color="auto" w:fill="EAE1FC" w:themeFill="accent5" w:themeFillTint="33"/>
          </w:tcPr>
          <w:p w14:paraId="6C16F240" w14:textId="77777777" w:rsidR="00015F5D" w:rsidRPr="00795990" w:rsidRDefault="00015F5D" w:rsidP="007001BF">
            <w:pPr>
              <w:pStyle w:val="Heading4"/>
              <w:outlineLvl w:val="3"/>
            </w:pPr>
            <w:bookmarkStart w:id="13" w:name="_Toc455478859"/>
            <w:r w:rsidRPr="00795990">
              <w:t>A Sample Timetable</w:t>
            </w:r>
            <w:r>
              <w:t xml:space="preserve"> </w:t>
            </w:r>
            <w:r w:rsidRPr="00795990">
              <w:t xml:space="preserve">may look something like this: </w:t>
            </w:r>
          </w:p>
        </w:tc>
        <w:tc>
          <w:tcPr>
            <w:tcW w:w="8505" w:type="dxa"/>
            <w:tcBorders>
              <w:top w:val="nil"/>
              <w:left w:val="nil"/>
              <w:bottom w:val="nil"/>
              <w:right w:val="nil"/>
            </w:tcBorders>
            <w:shd w:val="clear" w:color="auto" w:fill="F2EDFD"/>
          </w:tcPr>
          <w:p w14:paraId="47586B93" w14:textId="77777777" w:rsidR="00015F5D" w:rsidRPr="00795990" w:rsidRDefault="00015F5D" w:rsidP="00EC2FB0">
            <w:pPr>
              <w:ind w:left="720"/>
            </w:pPr>
            <w:r w:rsidRPr="00795990">
              <w:t>4 pm</w:t>
            </w:r>
            <w:r w:rsidRPr="00795990">
              <w:tab/>
              <w:t xml:space="preserve">Meeting with the Minister: Church Office  (about </w:t>
            </w:r>
            <w:r w:rsidR="00414B18">
              <w:t>9</w:t>
            </w:r>
            <w:r w:rsidRPr="00795990">
              <w:t>0 mins)</w:t>
            </w:r>
          </w:p>
          <w:p w14:paraId="2623B6A7" w14:textId="77777777" w:rsidR="00015F5D" w:rsidRPr="00795990" w:rsidRDefault="00015F5D" w:rsidP="00EC2FB0">
            <w:pPr>
              <w:ind w:left="720"/>
            </w:pPr>
            <w:r w:rsidRPr="00795990">
              <w:t>5:30</w:t>
            </w:r>
            <w:r w:rsidRPr="00795990">
              <w:tab/>
              <w:t xml:space="preserve">Family </w:t>
            </w:r>
            <w:r w:rsidR="00414B18">
              <w:t>ministry pastor</w:t>
            </w:r>
            <w:r w:rsidRPr="00795990">
              <w:t>: Church Office (about 35 mins)</w:t>
            </w:r>
          </w:p>
          <w:p w14:paraId="4322ECC0" w14:textId="77777777" w:rsidR="00015F5D" w:rsidRPr="00795990" w:rsidRDefault="00015F5D" w:rsidP="00EC2FB0">
            <w:pPr>
              <w:ind w:left="720"/>
            </w:pPr>
            <w:r w:rsidRPr="00795990">
              <w:t>6:15</w:t>
            </w:r>
            <w:r w:rsidRPr="00795990">
              <w:tab/>
              <w:t xml:space="preserve">Break for dinner and conversation: </w:t>
            </w:r>
            <w:r w:rsidRPr="00795990">
              <w:br/>
            </w:r>
            <w:r w:rsidRPr="00795990">
              <w:tab/>
              <w:t>soup and rolls provided by the congregation</w:t>
            </w:r>
          </w:p>
          <w:p w14:paraId="2DE1518D" w14:textId="77777777" w:rsidR="00015F5D" w:rsidRPr="00795990" w:rsidRDefault="00015F5D" w:rsidP="00EC2FB0">
            <w:pPr>
              <w:ind w:left="720"/>
            </w:pPr>
            <w:r w:rsidRPr="00795990">
              <w:t>7 pm</w:t>
            </w:r>
            <w:r w:rsidRPr="00795990">
              <w:tab/>
              <w:t>Meeting with the placement members:</w:t>
            </w:r>
            <w:r w:rsidRPr="00795990">
              <w:br/>
            </w:r>
            <w:r w:rsidRPr="00795990">
              <w:tab/>
              <w:t xml:space="preserve">Church meeting room, </w:t>
            </w:r>
            <w:r w:rsidRPr="00795990">
              <w:tab/>
              <w:t>50 mins</w:t>
            </w:r>
          </w:p>
          <w:p w14:paraId="380252DC" w14:textId="77777777" w:rsidR="00015F5D" w:rsidRPr="00795990" w:rsidRDefault="00015F5D" w:rsidP="00EC2FB0">
            <w:pPr>
              <w:ind w:left="720"/>
            </w:pPr>
            <w:r w:rsidRPr="00795990">
              <w:t>7:50</w:t>
            </w:r>
            <w:r w:rsidRPr="00795990">
              <w:tab/>
              <w:t>Minister joins us again for sharing, feedback, affirmation</w:t>
            </w:r>
          </w:p>
          <w:p w14:paraId="4C318415" w14:textId="77777777" w:rsidR="00015F5D" w:rsidRPr="00795990" w:rsidRDefault="00015F5D" w:rsidP="00EC2FB0">
            <w:pPr>
              <w:ind w:left="720"/>
            </w:pPr>
            <w:r w:rsidRPr="00795990">
              <w:t>8:15</w:t>
            </w:r>
            <w:r w:rsidRPr="00795990">
              <w:tab/>
              <w:t>Close in prayer</w:t>
            </w:r>
          </w:p>
        </w:tc>
        <w:tc>
          <w:tcPr>
            <w:tcW w:w="3118" w:type="dxa"/>
            <w:tcBorders>
              <w:top w:val="nil"/>
              <w:left w:val="nil"/>
              <w:bottom w:val="nil"/>
              <w:right w:val="nil"/>
            </w:tcBorders>
          </w:tcPr>
          <w:p w14:paraId="22A50261" w14:textId="77777777" w:rsidR="00015F5D" w:rsidRPr="00795990" w:rsidRDefault="009359FE" w:rsidP="00A93F08">
            <w:pPr>
              <w:pStyle w:val="Heading5"/>
              <w:outlineLvl w:val="4"/>
            </w:pPr>
            <w:r>
              <w:t>Times will vary depending on availability of people and numbert of groups to meet with. The process may be carried over several days. It is most helpful to meet with the minister before meeting with the other participants.</w:t>
            </w:r>
          </w:p>
        </w:tc>
      </w:tr>
      <w:bookmarkEnd w:id="13"/>
      <w:tr w:rsidR="00015F5D" w14:paraId="4641B40A" w14:textId="77777777" w:rsidTr="00512353">
        <w:trPr>
          <w:trHeight w:val="3828"/>
        </w:trPr>
        <w:tc>
          <w:tcPr>
            <w:tcW w:w="3402" w:type="dxa"/>
            <w:shd w:val="clear" w:color="auto" w:fill="EAE1FC" w:themeFill="accent5" w:themeFillTint="33"/>
          </w:tcPr>
          <w:p w14:paraId="085B9E57" w14:textId="77777777" w:rsidR="00015F5D" w:rsidRPr="00015F5D" w:rsidRDefault="00015F5D" w:rsidP="007001BF">
            <w:pPr>
              <w:pStyle w:val="Heading4"/>
              <w:outlineLvl w:val="3"/>
            </w:pPr>
            <w:r w:rsidRPr="00015F5D">
              <w:lastRenderedPageBreak/>
              <w:t>Role of the Placement members in the process:</w:t>
            </w:r>
          </w:p>
          <w:p w14:paraId="3DD6154B" w14:textId="77777777" w:rsidR="00015F5D" w:rsidRPr="00D30569" w:rsidRDefault="00015F5D" w:rsidP="00015F5D">
            <w:pPr>
              <w:pStyle w:val="Heading1"/>
              <w:outlineLvl w:val="0"/>
              <w:rPr>
                <w:highlight w:val="yellow"/>
              </w:rPr>
            </w:pPr>
          </w:p>
        </w:tc>
        <w:tc>
          <w:tcPr>
            <w:tcW w:w="8505" w:type="dxa"/>
          </w:tcPr>
          <w:p w14:paraId="58FBC618" w14:textId="77777777" w:rsidR="00414B18" w:rsidRDefault="00414B18" w:rsidP="00414B18">
            <w:r>
              <w:t xml:space="preserve">This is your </w:t>
            </w:r>
            <w:r w:rsidR="006772A7">
              <w:t>mission</w:t>
            </w:r>
            <w:r>
              <w:t xml:space="preserve">, your congregation, your ministry agent. Be proactive and responsible for the process and the outcomes. </w:t>
            </w:r>
          </w:p>
          <w:p w14:paraId="4DEB7D7B" w14:textId="77777777" w:rsidR="00015F5D" w:rsidRPr="00795990" w:rsidRDefault="00906A5D" w:rsidP="00F473F6">
            <w:pPr>
              <w:pStyle w:val="ListParagraph"/>
              <w:numPr>
                <w:ilvl w:val="0"/>
                <w:numId w:val="5"/>
              </w:numPr>
            </w:pPr>
            <w:r>
              <w:t>Be ready to participate willingly in</w:t>
            </w:r>
            <w:r w:rsidR="00015F5D" w:rsidRPr="00795990">
              <w:t xml:space="preserve"> the process. Model effective, open, professional and communal processes of discernment, discussion and affirmation.</w:t>
            </w:r>
            <w:r>
              <w:t xml:space="preserve"> </w:t>
            </w:r>
          </w:p>
          <w:p w14:paraId="5E39ADB3" w14:textId="77777777" w:rsidR="00015F5D" w:rsidRDefault="00015F5D" w:rsidP="00F473F6">
            <w:pPr>
              <w:pStyle w:val="ListParagraph"/>
              <w:numPr>
                <w:ilvl w:val="0"/>
                <w:numId w:val="5"/>
              </w:numPr>
            </w:pPr>
            <w:r w:rsidRPr="00795990">
              <w:t>Provide the space and equipment for effective communication.</w:t>
            </w:r>
          </w:p>
          <w:p w14:paraId="65C999F2" w14:textId="77777777" w:rsidR="00906A5D" w:rsidRPr="00795990" w:rsidRDefault="00906A5D" w:rsidP="00F473F6">
            <w:pPr>
              <w:pStyle w:val="ListParagraph"/>
              <w:numPr>
                <w:ilvl w:val="0"/>
                <w:numId w:val="5"/>
              </w:numPr>
            </w:pPr>
            <w:r>
              <w:t xml:space="preserve">Provide key documents: </w:t>
            </w:r>
            <w:r w:rsidR="005B5493">
              <w:t xml:space="preserve">current Mission Plan, Annual Report, minister’s Terms of Placement, leave records, etc. </w:t>
            </w:r>
          </w:p>
          <w:p w14:paraId="0223C4AA" w14:textId="77777777" w:rsidR="00015F5D" w:rsidRPr="00795990" w:rsidRDefault="00015F5D" w:rsidP="00F473F6">
            <w:pPr>
              <w:pStyle w:val="ListParagraph"/>
              <w:numPr>
                <w:ilvl w:val="0"/>
                <w:numId w:val="5"/>
              </w:numPr>
            </w:pPr>
            <w:r w:rsidRPr="00795990">
              <w:t xml:space="preserve">Extend genuine hospitality to the people in the process, including refreshments and warmth of welcome and a compassionate, pastoral attitude. If the meetings cover an afternoon and evening, some hot food will be very welcome. </w:t>
            </w:r>
          </w:p>
        </w:tc>
        <w:tc>
          <w:tcPr>
            <w:tcW w:w="3118" w:type="dxa"/>
          </w:tcPr>
          <w:p w14:paraId="313C68E1" w14:textId="77777777" w:rsidR="00015F5D" w:rsidRPr="00015F5D" w:rsidRDefault="00015F5D" w:rsidP="00A93F08">
            <w:pPr>
              <w:pStyle w:val="Heading5"/>
              <w:outlineLvl w:val="4"/>
            </w:pPr>
            <w:r w:rsidRPr="00015F5D">
              <w:t xml:space="preserve">It is the Congregation’s role to be hospitable: </w:t>
            </w:r>
          </w:p>
          <w:p w14:paraId="75903F47" w14:textId="77777777" w:rsidR="00015F5D" w:rsidRPr="00015F5D" w:rsidRDefault="00015F5D" w:rsidP="00A93F08">
            <w:pPr>
              <w:pStyle w:val="Heading5"/>
              <w:outlineLvl w:val="4"/>
            </w:pPr>
            <w:r w:rsidRPr="00015F5D">
              <w:t>venue set-up</w:t>
            </w:r>
          </w:p>
          <w:p w14:paraId="39D878D6" w14:textId="77777777" w:rsidR="00015F5D" w:rsidRPr="00015F5D" w:rsidRDefault="00015F5D" w:rsidP="00A93F08">
            <w:pPr>
              <w:pStyle w:val="Heading5"/>
              <w:outlineLvl w:val="4"/>
            </w:pPr>
            <w:r w:rsidRPr="00015F5D">
              <w:t>welcome</w:t>
            </w:r>
          </w:p>
          <w:p w14:paraId="40A06EE7" w14:textId="77777777" w:rsidR="00015F5D" w:rsidRPr="00015F5D" w:rsidRDefault="00015F5D" w:rsidP="00A93F08">
            <w:pPr>
              <w:pStyle w:val="Heading5"/>
              <w:outlineLvl w:val="4"/>
            </w:pPr>
            <w:r w:rsidRPr="00015F5D">
              <w:t>refreshments</w:t>
            </w:r>
          </w:p>
          <w:p w14:paraId="65CB607E" w14:textId="77777777" w:rsidR="00015F5D" w:rsidRPr="00015F5D" w:rsidRDefault="00015F5D" w:rsidP="00A93F08">
            <w:pPr>
              <w:pStyle w:val="Heading5"/>
              <w:outlineLvl w:val="4"/>
            </w:pPr>
            <w:r w:rsidRPr="00015F5D">
              <w:t>be positive and proactive</w:t>
            </w:r>
          </w:p>
        </w:tc>
      </w:tr>
      <w:tr w:rsidR="00015F5D" w14:paraId="5B85121A" w14:textId="77777777" w:rsidTr="006C4EAA">
        <w:tc>
          <w:tcPr>
            <w:tcW w:w="3402" w:type="dxa"/>
            <w:shd w:val="clear" w:color="auto" w:fill="EAE1FC" w:themeFill="accent5" w:themeFillTint="33"/>
          </w:tcPr>
          <w:p w14:paraId="61A4BD8C" w14:textId="77777777" w:rsidR="00015F5D" w:rsidRPr="00015F5D" w:rsidRDefault="00015F5D" w:rsidP="007001BF">
            <w:pPr>
              <w:pStyle w:val="Heading4"/>
              <w:outlineLvl w:val="3"/>
            </w:pPr>
            <w:bookmarkStart w:id="14" w:name="_Toc455478860"/>
            <w:r w:rsidRPr="00015F5D">
              <w:t>Role of the Minister in the process:</w:t>
            </w:r>
            <w:bookmarkEnd w:id="14"/>
          </w:p>
          <w:p w14:paraId="08087C81" w14:textId="77777777" w:rsidR="00015F5D" w:rsidRPr="00015F5D" w:rsidRDefault="00015F5D" w:rsidP="00015F5D">
            <w:pPr>
              <w:pStyle w:val="Heading1"/>
              <w:outlineLvl w:val="0"/>
            </w:pPr>
          </w:p>
        </w:tc>
        <w:tc>
          <w:tcPr>
            <w:tcW w:w="8505" w:type="dxa"/>
          </w:tcPr>
          <w:p w14:paraId="489D0FC5" w14:textId="77777777" w:rsidR="00015F5D" w:rsidRPr="00015F5D" w:rsidRDefault="00015F5D" w:rsidP="00512353">
            <w:r w:rsidRPr="00015F5D">
              <w:t xml:space="preserve">Prepare thoroughly, including: </w:t>
            </w:r>
          </w:p>
          <w:p w14:paraId="4C72C72A" w14:textId="77777777" w:rsidR="00015F5D" w:rsidRDefault="00A93F08" w:rsidP="00F473F6">
            <w:pPr>
              <w:pStyle w:val="ListParagraph"/>
              <w:numPr>
                <w:ilvl w:val="0"/>
                <w:numId w:val="6"/>
              </w:numPr>
            </w:pPr>
            <w:r>
              <w:t xml:space="preserve">Reflect </w:t>
            </w:r>
            <w:r w:rsidR="00015F5D">
              <w:t xml:space="preserve">beforehand on the questions to be covered; written notes are helpful in identifying fruitful themes </w:t>
            </w:r>
            <w:r>
              <w:t>for discussion</w:t>
            </w:r>
          </w:p>
          <w:p w14:paraId="6A4F84DA" w14:textId="77777777" w:rsidR="00015F5D" w:rsidRDefault="00A93F08" w:rsidP="00F473F6">
            <w:pPr>
              <w:pStyle w:val="ListParagraph"/>
              <w:numPr>
                <w:ilvl w:val="0"/>
                <w:numId w:val="6"/>
              </w:numPr>
            </w:pPr>
            <w:r>
              <w:t xml:space="preserve">Review </w:t>
            </w:r>
            <w:r w:rsidR="00015F5D">
              <w:t xml:space="preserve">your last ViM; your recent Annual Reports; </w:t>
            </w:r>
            <w:r>
              <w:t>Ministry Leadership Profile; position description</w:t>
            </w:r>
            <w:r w:rsidR="00015F5D">
              <w:t xml:space="preserve">, TOP, </w:t>
            </w:r>
            <w:r>
              <w:t xml:space="preserve">Mission Plan, supervision notes, journal. </w:t>
            </w:r>
          </w:p>
          <w:p w14:paraId="07A87CEF" w14:textId="77777777" w:rsidR="00015F5D" w:rsidRPr="00015F5D" w:rsidRDefault="00A93F08" w:rsidP="00F473F6">
            <w:pPr>
              <w:pStyle w:val="ListParagraph"/>
              <w:numPr>
                <w:ilvl w:val="0"/>
                <w:numId w:val="6"/>
              </w:numPr>
            </w:pPr>
            <w:r w:rsidRPr="00015F5D">
              <w:t>Ensur</w:t>
            </w:r>
            <w:r>
              <w:t>e</w:t>
            </w:r>
            <w:r w:rsidRPr="00015F5D">
              <w:t xml:space="preserve"> </w:t>
            </w:r>
            <w:r w:rsidR="00015F5D" w:rsidRPr="00015F5D">
              <w:t>adequate time is set aside for the process, preparation, reflection and follow-up. Vital Ministry is not a distraction from ministry, but as part of the effective work of reflection and accountability</w:t>
            </w:r>
            <w:r>
              <w:t xml:space="preserve"> in</w:t>
            </w:r>
            <w:r w:rsidR="00015F5D" w:rsidRPr="00015F5D">
              <w:t xml:space="preserve"> </w:t>
            </w:r>
            <w:r w:rsidRPr="00015F5D">
              <w:t>ministry</w:t>
            </w:r>
            <w:r>
              <w:t>.</w:t>
            </w:r>
          </w:p>
          <w:p w14:paraId="65CD9937" w14:textId="77777777" w:rsidR="00015F5D" w:rsidRPr="00015F5D" w:rsidRDefault="00015F5D" w:rsidP="00F473F6">
            <w:pPr>
              <w:pStyle w:val="ListParagraph"/>
              <w:numPr>
                <w:ilvl w:val="0"/>
                <w:numId w:val="6"/>
              </w:numPr>
            </w:pPr>
            <w:r w:rsidRPr="00015F5D">
              <w:t>USE this time well: embrace the process as an opportunity for affirmation and assistance in ministry and to build a constructive relationship with colleagues and congregants.</w:t>
            </w:r>
          </w:p>
          <w:p w14:paraId="1B7BBC42" w14:textId="77777777" w:rsidR="00015F5D" w:rsidRPr="00015F5D" w:rsidRDefault="00015F5D" w:rsidP="00015F5D"/>
        </w:tc>
        <w:tc>
          <w:tcPr>
            <w:tcW w:w="3118" w:type="dxa"/>
          </w:tcPr>
          <w:p w14:paraId="74F1EB51" w14:textId="77777777" w:rsidR="00015F5D" w:rsidRPr="00A93F08" w:rsidRDefault="00015F5D" w:rsidP="00A93F08">
            <w:pPr>
              <w:pStyle w:val="Heading5"/>
              <w:outlineLvl w:val="4"/>
            </w:pPr>
          </w:p>
          <w:p w14:paraId="7FDD7D3B" w14:textId="77777777" w:rsidR="00A93F08" w:rsidRPr="00A93F08" w:rsidRDefault="00A93F08" w:rsidP="00A93F08">
            <w:pPr>
              <w:pStyle w:val="Heading5"/>
              <w:outlineLvl w:val="4"/>
            </w:pPr>
          </w:p>
          <w:p w14:paraId="6F1A358B" w14:textId="77777777" w:rsidR="00A93F08" w:rsidRPr="00A93F08" w:rsidRDefault="00A93F08" w:rsidP="00A93F08">
            <w:pPr>
              <w:pStyle w:val="Heading5"/>
              <w:outlineLvl w:val="4"/>
            </w:pPr>
            <w:r w:rsidRPr="00A93F08">
              <w:t xml:space="preserve">Presbytery and Placement want you to be the most faithful, effective minister you can be. Work with this. </w:t>
            </w:r>
          </w:p>
        </w:tc>
      </w:tr>
      <w:tr w:rsidR="00976CE1" w14:paraId="3D883C1E" w14:textId="77777777" w:rsidTr="006C4EAA">
        <w:tc>
          <w:tcPr>
            <w:tcW w:w="3402" w:type="dxa"/>
            <w:shd w:val="clear" w:color="auto" w:fill="EAE1FC" w:themeFill="accent5" w:themeFillTint="33"/>
          </w:tcPr>
          <w:p w14:paraId="1B144BFC" w14:textId="77777777" w:rsidR="00976CE1" w:rsidRPr="00011F88" w:rsidRDefault="00976CE1" w:rsidP="00976CE1">
            <w:pPr>
              <w:pStyle w:val="Heading4"/>
              <w:outlineLvl w:val="3"/>
            </w:pPr>
            <w:bookmarkStart w:id="15" w:name="_Toc455478861"/>
            <w:r w:rsidRPr="00011F88">
              <w:t xml:space="preserve">Role of the </w:t>
            </w:r>
            <w:r>
              <w:t>Presbytery</w:t>
            </w:r>
            <w:r w:rsidRPr="00011F88">
              <w:t xml:space="preserve"> members in the process:</w:t>
            </w:r>
            <w:bookmarkEnd w:id="15"/>
          </w:p>
          <w:p w14:paraId="74B3C288" w14:textId="77777777" w:rsidR="00976CE1" w:rsidRPr="00011F88" w:rsidRDefault="00976CE1" w:rsidP="00976CE1">
            <w:pPr>
              <w:pStyle w:val="Heading1"/>
              <w:outlineLvl w:val="0"/>
            </w:pPr>
          </w:p>
        </w:tc>
        <w:tc>
          <w:tcPr>
            <w:tcW w:w="8505" w:type="dxa"/>
          </w:tcPr>
          <w:p w14:paraId="2F3AE041" w14:textId="77777777" w:rsidR="00976CE1" w:rsidRPr="00A13F3F" w:rsidRDefault="00976CE1" w:rsidP="00F473F6">
            <w:pPr>
              <w:pStyle w:val="ListParagraph"/>
              <w:numPr>
                <w:ilvl w:val="0"/>
                <w:numId w:val="5"/>
              </w:numPr>
            </w:pPr>
            <w:r w:rsidRPr="00A13F3F">
              <w:t>Take seriously the oversight of ministry for the wellbeing of the minister and placement and the effective mission of the church</w:t>
            </w:r>
          </w:p>
          <w:p w14:paraId="00B9F968" w14:textId="77777777" w:rsidR="00976CE1" w:rsidRPr="00A13F3F" w:rsidRDefault="00976CE1" w:rsidP="00F473F6">
            <w:pPr>
              <w:pStyle w:val="ListParagraph"/>
              <w:numPr>
                <w:ilvl w:val="0"/>
                <w:numId w:val="5"/>
              </w:numPr>
            </w:pPr>
            <w:r w:rsidRPr="00A13F3F">
              <w:t>Provide all relevant up-to-date material to guide participants in the process</w:t>
            </w:r>
          </w:p>
          <w:p w14:paraId="79A1AB72" w14:textId="77777777" w:rsidR="00976CE1" w:rsidRPr="00A13F3F" w:rsidRDefault="00976CE1" w:rsidP="00F473F6">
            <w:pPr>
              <w:pStyle w:val="ListParagraph"/>
              <w:numPr>
                <w:ilvl w:val="0"/>
                <w:numId w:val="5"/>
              </w:numPr>
            </w:pPr>
            <w:r w:rsidRPr="00A13F3F">
              <w:t>Model effective, open, professional and conciliar processes of discernment, discussion and affirmation</w:t>
            </w:r>
          </w:p>
          <w:p w14:paraId="4A3B3C1C" w14:textId="77777777" w:rsidR="00976CE1" w:rsidRPr="00A13F3F" w:rsidRDefault="00976CE1" w:rsidP="00F473F6">
            <w:pPr>
              <w:pStyle w:val="ListParagraph"/>
              <w:numPr>
                <w:ilvl w:val="0"/>
                <w:numId w:val="5"/>
              </w:numPr>
            </w:pPr>
            <w:r w:rsidRPr="00A13F3F">
              <w:t>Ensure the time and space is suitable for effective consultation, including responding to private/confidential comments</w:t>
            </w:r>
          </w:p>
          <w:p w14:paraId="5D7DE1C0" w14:textId="77777777" w:rsidR="00976CE1" w:rsidRPr="00A13F3F" w:rsidRDefault="00976CE1" w:rsidP="00F473F6">
            <w:pPr>
              <w:pStyle w:val="ListParagraph"/>
              <w:numPr>
                <w:ilvl w:val="0"/>
                <w:numId w:val="5"/>
              </w:numPr>
            </w:pPr>
            <w:r w:rsidRPr="00A13F3F">
              <w:lastRenderedPageBreak/>
              <w:t>Report effectively and fairly to all stakeholders, with pastoral sensitivity to critical, confidential or controversial findings</w:t>
            </w:r>
          </w:p>
          <w:p w14:paraId="414A6BF3" w14:textId="77777777" w:rsidR="00976CE1" w:rsidRPr="00A13F3F" w:rsidRDefault="00976CE1" w:rsidP="00F473F6">
            <w:pPr>
              <w:pStyle w:val="ListParagraph"/>
              <w:numPr>
                <w:ilvl w:val="0"/>
                <w:numId w:val="5"/>
              </w:numPr>
            </w:pPr>
            <w:r w:rsidRPr="00A13F3F">
              <w:t>Ensure follow-up processes are clearly identified, assigned, dated and carried out.</w:t>
            </w:r>
          </w:p>
          <w:p w14:paraId="5F1C2404" w14:textId="77777777" w:rsidR="00976CE1" w:rsidRPr="00A13F3F" w:rsidRDefault="00976CE1" w:rsidP="00976CE1"/>
        </w:tc>
        <w:tc>
          <w:tcPr>
            <w:tcW w:w="3118" w:type="dxa"/>
          </w:tcPr>
          <w:p w14:paraId="025A457D" w14:textId="77777777" w:rsidR="00976CE1" w:rsidRDefault="00976CE1" w:rsidP="00976CE1">
            <w:pPr>
              <w:pStyle w:val="Heading5"/>
              <w:outlineLvl w:val="4"/>
            </w:pPr>
            <w:r>
              <w:lastRenderedPageBreak/>
              <w:t>ALWAYS CHECK for the most up-to-date version of resources on the Presbytery or Synod website</w:t>
            </w:r>
          </w:p>
          <w:p w14:paraId="559E8604" w14:textId="5C288C06" w:rsidR="00976CE1" w:rsidRDefault="00976CE1" w:rsidP="00976CE1">
            <w:pPr>
              <w:pStyle w:val="Heading5"/>
              <w:outlineLvl w:val="4"/>
            </w:pPr>
            <w:r w:rsidRPr="0020412A">
              <w:rPr>
                <w:bdr w:val="single" w:sz="4" w:space="0" w:color="auto"/>
              </w:rPr>
              <w:t>&lt;Your Link Here&gt;</w:t>
            </w:r>
          </w:p>
        </w:tc>
      </w:tr>
      <w:tr w:rsidR="00015F5D" w14:paraId="4F323605" w14:textId="77777777" w:rsidTr="006C4EAA">
        <w:tc>
          <w:tcPr>
            <w:tcW w:w="3402" w:type="dxa"/>
            <w:shd w:val="clear" w:color="auto" w:fill="EAE1FC" w:themeFill="accent5" w:themeFillTint="33"/>
          </w:tcPr>
          <w:p w14:paraId="2E771D9F" w14:textId="77777777" w:rsidR="00015F5D" w:rsidRPr="00A93F08" w:rsidRDefault="00015F5D" w:rsidP="00222F26">
            <w:pPr>
              <w:pStyle w:val="Heading1"/>
              <w:outlineLvl w:val="0"/>
            </w:pPr>
            <w:bookmarkStart w:id="16" w:name="_Toc954405"/>
            <w:r w:rsidRPr="00A93F08">
              <w:t xml:space="preserve">Some </w:t>
            </w:r>
            <w:r w:rsidRPr="00222F26">
              <w:t>helpful</w:t>
            </w:r>
            <w:r w:rsidRPr="00A93F08">
              <w:t xml:space="preserve"> tools</w:t>
            </w:r>
            <w:bookmarkEnd w:id="16"/>
            <w:r w:rsidRPr="00A93F08">
              <w:t xml:space="preserve"> </w:t>
            </w:r>
          </w:p>
          <w:p w14:paraId="2AB8249F" w14:textId="77777777" w:rsidR="00015F5D" w:rsidRPr="00A93F08" w:rsidRDefault="00015F5D" w:rsidP="00015F5D"/>
        </w:tc>
        <w:tc>
          <w:tcPr>
            <w:tcW w:w="8505" w:type="dxa"/>
          </w:tcPr>
          <w:p w14:paraId="4A618F36" w14:textId="57C7D0AB" w:rsidR="00976CE1" w:rsidRPr="00A13F3F" w:rsidRDefault="00C51C09" w:rsidP="00F473F6">
            <w:pPr>
              <w:pStyle w:val="ListParagraph"/>
              <w:numPr>
                <w:ilvl w:val="0"/>
                <w:numId w:val="2"/>
              </w:numPr>
            </w:pPr>
            <w:hyperlink r:id="rId15" w:history="1">
              <w:hyperlink r:id="rId16" w:history="1">
                <w:r w:rsidR="00976CE1" w:rsidRPr="00A13F3F">
                  <w:rPr>
                    <w:rStyle w:val="Hyperlink"/>
                    <w:b/>
                  </w:rPr>
                  <w:t>Annual Report on Ministry</w:t>
                </w:r>
              </w:hyperlink>
            </w:hyperlink>
            <w:r w:rsidR="00976CE1" w:rsidRPr="00A13F3F">
              <w:t xml:space="preserve"> (ARM): The ARM helps review the year in a concrete, objective way, allowing space for self-reflection on priorities, achievements, disappointments and professional practice. If more than a few months old, it should be reviewed and shared with the Consultation team as a guide to what things take most energy in this ministry. </w:t>
            </w:r>
          </w:p>
          <w:p w14:paraId="1BBFD46D" w14:textId="7577DEBF" w:rsidR="00976CE1" w:rsidRPr="00A13F3F" w:rsidRDefault="00C51C09" w:rsidP="00F473F6">
            <w:pPr>
              <w:pStyle w:val="ListParagraph"/>
              <w:numPr>
                <w:ilvl w:val="0"/>
                <w:numId w:val="2"/>
              </w:numPr>
            </w:pPr>
            <w:hyperlink r:id="rId17" w:history="1">
              <w:r w:rsidR="00976CE1" w:rsidRPr="00A13F3F">
                <w:rPr>
                  <w:rStyle w:val="Hyperlink"/>
                  <w:b/>
                </w:rPr>
                <w:t>Ministry Leadership Profile</w:t>
              </w:r>
            </w:hyperlink>
            <w:r w:rsidR="00976CE1" w:rsidRPr="00A13F3F">
              <w:rPr>
                <w:b/>
              </w:rPr>
              <w:t xml:space="preserve">: </w:t>
            </w:r>
            <w:r w:rsidR="00976CE1" w:rsidRPr="00A13F3F">
              <w:t>Ministers are responsible to keep their Profile up-to-date and a current version must be lodged with ACOMP after the fourth year in any placement. One outcome of Vital Ministry should be to update and lodge a Ministry Profile with PRC and ACOMP.</w:t>
            </w:r>
          </w:p>
          <w:p w14:paraId="37D16C05" w14:textId="77777777" w:rsidR="00015F5D" w:rsidRPr="00A13F3F" w:rsidRDefault="00B159A5" w:rsidP="00F473F6">
            <w:pPr>
              <w:pStyle w:val="ListParagraph"/>
              <w:numPr>
                <w:ilvl w:val="0"/>
                <w:numId w:val="2"/>
              </w:numPr>
            </w:pPr>
            <w:r w:rsidRPr="00A13F3F">
              <w:rPr>
                <w:b/>
              </w:rPr>
              <w:t>Portfolio:</w:t>
            </w:r>
            <w:r w:rsidR="00015F5D" w:rsidRPr="00A13F3F">
              <w:t xml:space="preserve"> A Portfolio may be a very useful tool for ministers in placement to develop, for the purpose of effective ministry appraisal and professional development.</w:t>
            </w:r>
            <w:r w:rsidR="009359FE" w:rsidRPr="00A13F3F">
              <w:t xml:space="preserve"> </w:t>
            </w:r>
            <w:r w:rsidR="00015F5D" w:rsidRPr="00A13F3F">
              <w:t xml:space="preserve">The Minister’s portfolio may become a record of achievements, </w:t>
            </w:r>
            <w:r w:rsidR="00A93F08" w:rsidRPr="00A13F3F">
              <w:t xml:space="preserve">plans, </w:t>
            </w:r>
            <w:r w:rsidR="00015F5D" w:rsidRPr="00A13F3F">
              <w:t xml:space="preserve">experience, </w:t>
            </w:r>
            <w:r w:rsidR="000C66F0" w:rsidRPr="00A13F3F">
              <w:t>Report</w:t>
            </w:r>
            <w:r w:rsidR="00015F5D" w:rsidRPr="00A13F3F">
              <w:t>s on continuing education and ministry engagement. It could include samples of ministry activities, some analysis and reflections, for use in future placement conversations. The Minister could take the opportunity to share and discuss the portfolio with their supervisor, Church Council, Presbytery Minister and other relevant people.</w:t>
            </w:r>
          </w:p>
          <w:p w14:paraId="7829CFBC" w14:textId="77777777" w:rsidR="00A93F08" w:rsidRPr="00A13F3F" w:rsidRDefault="00015F5D" w:rsidP="00F473F6">
            <w:pPr>
              <w:pStyle w:val="ListParagraph"/>
              <w:numPr>
                <w:ilvl w:val="0"/>
                <w:numId w:val="2"/>
              </w:numPr>
            </w:pPr>
            <w:r w:rsidRPr="00A13F3F">
              <w:rPr>
                <w:b/>
              </w:rPr>
              <w:t>Self-evaluation tools:</w:t>
            </w:r>
            <w:r w:rsidRPr="00A13F3F">
              <w:t xml:space="preserve">  </w:t>
            </w:r>
            <w:r w:rsidR="00A93F08" w:rsidRPr="00A13F3F">
              <w:t>many</w:t>
            </w:r>
            <w:r w:rsidRPr="00A13F3F">
              <w:t xml:space="preserve"> of these exist online or in the published literature. Some may be adapted from other workplaces. </w:t>
            </w:r>
          </w:p>
          <w:p w14:paraId="771349EB" w14:textId="77777777" w:rsidR="00015F5D" w:rsidRPr="00A13F3F" w:rsidRDefault="00015F5D" w:rsidP="00F473F6">
            <w:pPr>
              <w:pStyle w:val="ListParagraph"/>
              <w:numPr>
                <w:ilvl w:val="0"/>
                <w:numId w:val="2"/>
              </w:numPr>
            </w:pPr>
            <w:r w:rsidRPr="00A13F3F">
              <w:rPr>
                <w:b/>
              </w:rPr>
              <w:t>Continuing education and Supervision:</w:t>
            </w:r>
            <w:r w:rsidRPr="00A13F3F">
              <w:t xml:space="preserve"> </w:t>
            </w:r>
            <w:r w:rsidR="00A93F08" w:rsidRPr="00A13F3F">
              <w:t>Ministers are “</w:t>
            </w:r>
            <w:r w:rsidRPr="00A13F3F">
              <w:t>reflecti</w:t>
            </w:r>
            <w:r w:rsidR="00A93F08" w:rsidRPr="00A13F3F">
              <w:t xml:space="preserve">ve practitioners. </w:t>
            </w:r>
            <w:r w:rsidR="00B159A5" w:rsidRPr="00A13F3F">
              <w:t>T</w:t>
            </w:r>
            <w:r w:rsidRPr="00A13F3F">
              <w:t xml:space="preserve">he insight of others should be sought and </w:t>
            </w:r>
            <w:r w:rsidR="00B159A5" w:rsidRPr="00A13F3F">
              <w:t>valued</w:t>
            </w:r>
            <w:r w:rsidRPr="00A13F3F">
              <w:t>. Reviewing one’s own journals and notebooks may assist in reflection.</w:t>
            </w:r>
          </w:p>
          <w:p w14:paraId="3A07A87E" w14:textId="77777777" w:rsidR="00015F5D" w:rsidRPr="00A13F3F" w:rsidRDefault="00015F5D" w:rsidP="00F473F6">
            <w:pPr>
              <w:pStyle w:val="ListParagraph"/>
              <w:numPr>
                <w:ilvl w:val="0"/>
                <w:numId w:val="2"/>
              </w:numPr>
            </w:pPr>
            <w:r w:rsidRPr="00A13F3F">
              <w:rPr>
                <w:b/>
              </w:rPr>
              <w:t>One size does not fit all:</w:t>
            </w:r>
            <w:r w:rsidRPr="00A13F3F">
              <w:t xml:space="preserve"> Any tool will be most helpful when creatively adapted to the needs of the ministry placement</w:t>
            </w:r>
            <w:r w:rsidR="00B159A5" w:rsidRPr="00A13F3F">
              <w:t xml:space="preserve"> and person.</w:t>
            </w:r>
          </w:p>
          <w:p w14:paraId="52D7C7CF" w14:textId="77777777" w:rsidR="00512353" w:rsidRPr="00A13F3F" w:rsidRDefault="00512353" w:rsidP="00343456">
            <w:pPr>
              <w:ind w:left="360"/>
            </w:pPr>
          </w:p>
        </w:tc>
        <w:tc>
          <w:tcPr>
            <w:tcW w:w="3118" w:type="dxa"/>
          </w:tcPr>
          <w:p w14:paraId="3B192877" w14:textId="77777777" w:rsidR="00015F5D" w:rsidRDefault="00015F5D" w:rsidP="00A93F08">
            <w:pPr>
              <w:pStyle w:val="Heading5"/>
              <w:outlineLvl w:val="4"/>
            </w:pPr>
          </w:p>
        </w:tc>
      </w:tr>
      <w:tr w:rsidR="00343456" w14:paraId="183D13D7" w14:textId="77777777" w:rsidTr="006C4EAA">
        <w:tc>
          <w:tcPr>
            <w:tcW w:w="3402" w:type="dxa"/>
            <w:shd w:val="clear" w:color="auto" w:fill="EAE1FC" w:themeFill="accent5" w:themeFillTint="33"/>
          </w:tcPr>
          <w:p w14:paraId="544F4105" w14:textId="77777777" w:rsidR="00343456" w:rsidRDefault="00343456" w:rsidP="00343456">
            <w:pPr>
              <w:pStyle w:val="Heading1"/>
              <w:outlineLvl w:val="0"/>
            </w:pPr>
            <w:bookmarkStart w:id="17" w:name="_Toc954406"/>
            <w:r>
              <w:lastRenderedPageBreak/>
              <w:t>Reporting and Followup</w:t>
            </w:r>
            <w:bookmarkEnd w:id="17"/>
          </w:p>
          <w:p w14:paraId="7F7E4989" w14:textId="77777777" w:rsidR="00343456" w:rsidRDefault="00343456" w:rsidP="00343456"/>
          <w:p w14:paraId="2AD7FC1D" w14:textId="77777777" w:rsidR="00343456" w:rsidRDefault="00343456" w:rsidP="00343456"/>
          <w:p w14:paraId="3AEFBB61" w14:textId="77777777" w:rsidR="00343456" w:rsidRPr="00F23817" w:rsidRDefault="00343456" w:rsidP="00343456"/>
          <w:p w14:paraId="19F43FB9" w14:textId="77777777" w:rsidR="00343456" w:rsidRDefault="00343456" w:rsidP="00343456"/>
          <w:p w14:paraId="4A3D5A9F" w14:textId="77777777" w:rsidR="00343456" w:rsidRDefault="00343456" w:rsidP="00343456"/>
          <w:p w14:paraId="2ECA6B5E" w14:textId="77777777" w:rsidR="00343456" w:rsidRDefault="00343456" w:rsidP="00343456">
            <w:pPr>
              <w:pStyle w:val="Heading4"/>
              <w:outlineLvl w:val="3"/>
            </w:pPr>
            <w:r>
              <w:t>Writing a Report</w:t>
            </w:r>
          </w:p>
          <w:p w14:paraId="2685B451" w14:textId="77777777" w:rsidR="00343456" w:rsidRDefault="00343456" w:rsidP="00343456">
            <w:pPr>
              <w:pStyle w:val="Heading4"/>
              <w:outlineLvl w:val="3"/>
            </w:pPr>
          </w:p>
          <w:p w14:paraId="72633F9F" w14:textId="77777777" w:rsidR="00343456" w:rsidRDefault="00343456" w:rsidP="00343456">
            <w:pPr>
              <w:pStyle w:val="Heading4"/>
              <w:outlineLvl w:val="3"/>
            </w:pPr>
          </w:p>
          <w:p w14:paraId="648C9971" w14:textId="77777777" w:rsidR="00343456" w:rsidRDefault="00343456" w:rsidP="00343456">
            <w:pPr>
              <w:pStyle w:val="Heading4"/>
              <w:outlineLvl w:val="3"/>
            </w:pPr>
          </w:p>
          <w:p w14:paraId="00E76670" w14:textId="77777777" w:rsidR="00343456" w:rsidRDefault="00343456" w:rsidP="00343456">
            <w:pPr>
              <w:pStyle w:val="Heading4"/>
              <w:outlineLvl w:val="3"/>
            </w:pPr>
          </w:p>
          <w:p w14:paraId="485176C2" w14:textId="77777777" w:rsidR="00343456" w:rsidRDefault="00343456" w:rsidP="00343456">
            <w:pPr>
              <w:pStyle w:val="Heading4"/>
              <w:outlineLvl w:val="3"/>
            </w:pPr>
          </w:p>
          <w:p w14:paraId="7845C06C" w14:textId="77777777" w:rsidR="00343456" w:rsidRDefault="00343456" w:rsidP="00343456">
            <w:pPr>
              <w:pStyle w:val="Heading4"/>
              <w:outlineLvl w:val="3"/>
            </w:pPr>
            <w:r>
              <w:t>Checking the details</w:t>
            </w:r>
          </w:p>
          <w:p w14:paraId="26F3F3A2" w14:textId="77777777" w:rsidR="00343456" w:rsidRDefault="00343456" w:rsidP="00343456">
            <w:pPr>
              <w:pStyle w:val="Heading4"/>
              <w:outlineLvl w:val="3"/>
            </w:pPr>
          </w:p>
          <w:p w14:paraId="77D66630" w14:textId="77777777" w:rsidR="00343456" w:rsidRDefault="00343456" w:rsidP="00343456">
            <w:pPr>
              <w:pStyle w:val="Heading4"/>
              <w:outlineLvl w:val="3"/>
            </w:pPr>
          </w:p>
          <w:p w14:paraId="771B458E" w14:textId="77777777" w:rsidR="00343456" w:rsidRDefault="00343456" w:rsidP="00343456">
            <w:pPr>
              <w:pStyle w:val="Heading4"/>
              <w:outlineLvl w:val="3"/>
            </w:pPr>
          </w:p>
          <w:p w14:paraId="6C485E2E" w14:textId="77777777" w:rsidR="00343456" w:rsidRDefault="00343456" w:rsidP="00343456">
            <w:pPr>
              <w:pStyle w:val="Heading4"/>
              <w:outlineLvl w:val="3"/>
            </w:pPr>
            <w:r>
              <w:t xml:space="preserve">Report to PRC </w:t>
            </w:r>
          </w:p>
          <w:p w14:paraId="2F5205D2" w14:textId="77777777" w:rsidR="00343456" w:rsidRDefault="00343456" w:rsidP="00343456">
            <w:pPr>
              <w:pStyle w:val="Heading4"/>
              <w:outlineLvl w:val="3"/>
            </w:pPr>
          </w:p>
          <w:p w14:paraId="78B60D8C" w14:textId="77777777" w:rsidR="00343456" w:rsidRDefault="00343456" w:rsidP="00343456">
            <w:pPr>
              <w:pStyle w:val="Heading4"/>
              <w:outlineLvl w:val="3"/>
            </w:pPr>
          </w:p>
          <w:p w14:paraId="7B329FE7" w14:textId="77777777" w:rsidR="00343456" w:rsidRDefault="00343456" w:rsidP="00343456">
            <w:pPr>
              <w:pStyle w:val="Heading4"/>
              <w:outlineLvl w:val="3"/>
            </w:pPr>
          </w:p>
          <w:p w14:paraId="602D5E6C" w14:textId="77777777" w:rsidR="00343456" w:rsidRDefault="00343456" w:rsidP="00343456">
            <w:pPr>
              <w:pStyle w:val="Heading4"/>
              <w:outlineLvl w:val="3"/>
            </w:pPr>
          </w:p>
          <w:p w14:paraId="478C38AA" w14:textId="77777777" w:rsidR="00343456" w:rsidRPr="00F23817" w:rsidRDefault="00343456" w:rsidP="00343456">
            <w:pPr>
              <w:pStyle w:val="Heading4"/>
              <w:outlineLvl w:val="3"/>
            </w:pPr>
            <w:r>
              <w:t xml:space="preserve">PRC reports  </w:t>
            </w:r>
          </w:p>
        </w:tc>
        <w:tc>
          <w:tcPr>
            <w:tcW w:w="8505" w:type="dxa"/>
          </w:tcPr>
          <w:p w14:paraId="21DFF0EB" w14:textId="4558EC9A" w:rsidR="00343456" w:rsidRPr="00795990" w:rsidRDefault="00343456" w:rsidP="00343456">
            <w:r w:rsidRPr="00795990">
              <w:lastRenderedPageBreak/>
              <w:t xml:space="preserve">A Report of the </w:t>
            </w:r>
            <w:r>
              <w:t>VIM</w:t>
            </w:r>
            <w:r w:rsidRPr="00795990">
              <w:t xml:space="preserve"> will be made</w:t>
            </w:r>
            <w:r>
              <w:t xml:space="preserve"> to the </w:t>
            </w:r>
            <w:r w:rsidRPr="00081FEA">
              <w:t xml:space="preserve">PRC using the </w:t>
            </w:r>
            <w:hyperlink r:id="rId18" w:history="1">
              <w:r w:rsidRPr="00343456">
                <w:rPr>
                  <w:rStyle w:val="Hyperlink"/>
                  <w:b/>
                </w:rPr>
                <w:t>standard Template</w:t>
              </w:r>
            </w:hyperlink>
            <w:r w:rsidRPr="00343456">
              <w:rPr>
                <w:b/>
              </w:rPr>
              <w:t>.</w:t>
            </w:r>
            <w:r w:rsidRPr="00795990">
              <w:t xml:space="preserve"> </w:t>
            </w:r>
          </w:p>
          <w:p w14:paraId="272A3B38" w14:textId="77777777" w:rsidR="00343456" w:rsidRPr="00795990" w:rsidRDefault="00343456" w:rsidP="00343456">
            <w:r>
              <w:t>The</w:t>
            </w:r>
            <w:r w:rsidRPr="00795990">
              <w:t xml:space="preserve"> </w:t>
            </w:r>
            <w:r>
              <w:t>Report</w:t>
            </w:r>
            <w:r w:rsidRPr="00795990">
              <w:t xml:space="preserve"> will be written by Presbytery members of the </w:t>
            </w:r>
            <w:r>
              <w:t xml:space="preserve">Vital Ministry </w:t>
            </w:r>
            <w:r w:rsidRPr="00795990">
              <w:t>Team</w:t>
            </w:r>
            <w:r>
              <w:t>, usually its Convenor</w:t>
            </w:r>
            <w:r w:rsidRPr="00795990">
              <w:t xml:space="preserve">. However, the </w:t>
            </w:r>
            <w:r>
              <w:t>Report</w:t>
            </w:r>
            <w:r w:rsidRPr="00795990">
              <w:t xml:space="preserve"> should reflect the views of all participants in the consultation.</w:t>
            </w:r>
            <w:r>
              <w:t xml:space="preserve"> </w:t>
            </w:r>
            <w:r w:rsidRPr="00795990">
              <w:t xml:space="preserve">If impressions or conclusions of members were considerably divergent, the </w:t>
            </w:r>
            <w:r>
              <w:t>Report</w:t>
            </w:r>
            <w:r w:rsidRPr="00795990">
              <w:t xml:space="preserve"> will need to reflect this honestly and with care and accuracy. </w:t>
            </w:r>
          </w:p>
          <w:p w14:paraId="1A2EA7A4" w14:textId="77777777" w:rsidR="00343456" w:rsidRPr="0020412A" w:rsidRDefault="00343456" w:rsidP="00343456">
            <w:r w:rsidRPr="00B159A5">
              <w:rPr>
                <w:b/>
              </w:rPr>
              <w:t>IMPORTANT NOTE:</w:t>
            </w:r>
            <w:r w:rsidRPr="00795990">
              <w:t xml:space="preserve"> </w:t>
            </w:r>
            <w:r w:rsidRPr="0020412A">
              <w:rPr>
                <w:b/>
              </w:rPr>
              <w:t>The VIM panel must NOT send a draft Report to the placement</w:t>
            </w:r>
            <w:r>
              <w:rPr>
                <w:b/>
              </w:rPr>
              <w:t xml:space="preserve">. </w:t>
            </w:r>
            <w:r w:rsidRPr="0020412A">
              <w:t xml:space="preserve">The panel’s Report is directed to the PRC which officially communicates to the minister and  placement. PRC may choose to alter the form of recommendations, or add or remove comments. </w:t>
            </w:r>
            <w:r>
              <w:t xml:space="preserve">Congregations may be misled by draft recommendations which are then changed by PRC. </w:t>
            </w:r>
            <w:r w:rsidRPr="0020412A">
              <w:br/>
            </w:r>
          </w:p>
          <w:p w14:paraId="0AE1FF52" w14:textId="77777777" w:rsidR="00343456" w:rsidRPr="00795990" w:rsidRDefault="00343456" w:rsidP="00343456">
            <w:r w:rsidRPr="00795990">
              <w:t xml:space="preserve">Personal, critical or confidential information should not be included in written </w:t>
            </w:r>
            <w:r>
              <w:t>Report</w:t>
            </w:r>
            <w:r w:rsidRPr="00795990">
              <w:t>s, which</w:t>
            </w:r>
            <w:r>
              <w:t xml:space="preserve"> can</w:t>
            </w:r>
            <w:r w:rsidRPr="00795990">
              <w:t xml:space="preserve"> remain ‘on the record’ long after issues have </w:t>
            </w:r>
            <w:r>
              <w:t>been resolved</w:t>
            </w:r>
            <w:r w:rsidRPr="00795990">
              <w:t>. Any such issues must be dealt with appropriately and not ignored. Direct personal follow-up may be required from time to time and should be diligently attended to</w:t>
            </w:r>
            <w:r>
              <w:t xml:space="preserve"> by PRC</w:t>
            </w:r>
            <w:r w:rsidRPr="00795990">
              <w:t xml:space="preserve">. Serious matters </w:t>
            </w:r>
            <w:r>
              <w:t>kept</w:t>
            </w:r>
            <w:r w:rsidRPr="00795990">
              <w:t xml:space="preserve"> ‘on the record’ for future reference should be </w:t>
            </w:r>
            <w:r>
              <w:t>maintained by PRC</w:t>
            </w:r>
            <w:r w:rsidRPr="00795990">
              <w:t xml:space="preserve"> in an </w:t>
            </w:r>
            <w:r>
              <w:t>suitably</w:t>
            </w:r>
            <w:r w:rsidRPr="00795990">
              <w:t xml:space="preserve"> secure manner. </w:t>
            </w:r>
          </w:p>
          <w:p w14:paraId="1B0C9DDF" w14:textId="77777777" w:rsidR="00343456" w:rsidRPr="00795990" w:rsidRDefault="00343456" w:rsidP="00343456">
            <w:r w:rsidRPr="00795990">
              <w:t>The Consultation Report will be shared, in this order:</w:t>
            </w:r>
          </w:p>
          <w:p w14:paraId="4E112683" w14:textId="77777777" w:rsidR="00343456" w:rsidRPr="00795990" w:rsidRDefault="00343456" w:rsidP="00F473F6">
            <w:pPr>
              <w:pStyle w:val="ListParagraph"/>
              <w:numPr>
                <w:ilvl w:val="0"/>
                <w:numId w:val="7"/>
              </w:numPr>
              <w:rPr>
                <w:i/>
              </w:rPr>
            </w:pPr>
            <w:r w:rsidRPr="00795990">
              <w:rPr>
                <w:b/>
              </w:rPr>
              <w:t xml:space="preserve">The </w:t>
            </w:r>
            <w:r>
              <w:rPr>
                <w:b/>
              </w:rPr>
              <w:t>VIM</w:t>
            </w:r>
            <w:r w:rsidRPr="00795990">
              <w:rPr>
                <w:b/>
              </w:rPr>
              <w:t xml:space="preserve"> Team Convenor</w:t>
            </w:r>
            <w:r w:rsidRPr="00795990">
              <w:t xml:space="preserve"> drafts the </w:t>
            </w:r>
            <w:r>
              <w:t>Report</w:t>
            </w:r>
            <w:r w:rsidRPr="00795990">
              <w:t xml:space="preserve"> and checks details </w:t>
            </w:r>
            <w:r w:rsidRPr="00795990">
              <w:rPr>
                <w:b/>
              </w:rPr>
              <w:t>with the</w:t>
            </w:r>
            <w:r w:rsidRPr="00795990">
              <w:t xml:space="preserve"> </w:t>
            </w:r>
            <w:r w:rsidRPr="00795990">
              <w:rPr>
                <w:b/>
              </w:rPr>
              <w:t>Presbytery-appointed members</w:t>
            </w:r>
            <w:r w:rsidRPr="00795990">
              <w:t xml:space="preserve"> of the team. </w:t>
            </w:r>
            <w:r w:rsidRPr="00795990">
              <w:rPr>
                <w:i/>
              </w:rPr>
              <w:t xml:space="preserve">Ask: does this reflect what we heard from the minister and placement members? </w:t>
            </w:r>
          </w:p>
          <w:p w14:paraId="02FF59C4" w14:textId="77777777" w:rsidR="00343456" w:rsidRPr="00795990" w:rsidRDefault="00343456" w:rsidP="00F473F6">
            <w:pPr>
              <w:pStyle w:val="ListParagraph"/>
              <w:numPr>
                <w:ilvl w:val="0"/>
                <w:numId w:val="7"/>
              </w:numPr>
            </w:pPr>
            <w:r w:rsidRPr="005B5977">
              <w:rPr>
                <w:b/>
              </w:rPr>
              <w:t>The VIM Team Convenor</w:t>
            </w:r>
            <w:r w:rsidRPr="00795990">
              <w:t xml:space="preserve"> then sends the Draft Report </w:t>
            </w:r>
            <w:r w:rsidRPr="005B5977">
              <w:rPr>
                <w:b/>
              </w:rPr>
              <w:t>to the minister</w:t>
            </w:r>
            <w:r w:rsidRPr="00795990">
              <w:t xml:space="preserve">. The minister should check the Draft Report for accuracy and fairness and may wish to consult the Convenor on any matters of concern in these areas. The minister must not expect </w:t>
            </w:r>
            <w:r>
              <w:t>to be</w:t>
            </w:r>
            <w:r w:rsidRPr="00795990">
              <w:t xml:space="preserve"> in full agreement </w:t>
            </w:r>
            <w:r>
              <w:t>with the</w:t>
            </w:r>
            <w:r w:rsidRPr="00795990">
              <w:t xml:space="preserve"> </w:t>
            </w:r>
            <w:r>
              <w:t>Report,</w:t>
            </w:r>
            <w:r w:rsidRPr="00795990">
              <w:t xml:space="preserve"> </w:t>
            </w:r>
            <w:r>
              <w:t>but that</w:t>
            </w:r>
            <w:r w:rsidRPr="00795990">
              <w:t xml:space="preserve"> his or her views were accurately recorded and fairly expressed. </w:t>
            </w:r>
            <w:r w:rsidRPr="005B5977">
              <w:rPr>
                <w:i/>
              </w:rPr>
              <w:t xml:space="preserve">Ask: Does this fairly reflect what I (the minister) said to the Team? </w:t>
            </w:r>
            <w:r>
              <w:br/>
            </w:r>
            <w:r w:rsidRPr="00795990">
              <w:t xml:space="preserve">If the minister and panel cannot agree on facts, this should  be clearly indicated in the Report and a solution discussed by PRC and minister. </w:t>
            </w:r>
          </w:p>
          <w:p w14:paraId="19237671" w14:textId="77777777" w:rsidR="00343456" w:rsidRPr="00795990" w:rsidRDefault="00343456" w:rsidP="00F473F6">
            <w:pPr>
              <w:pStyle w:val="ListParagraph"/>
              <w:numPr>
                <w:ilvl w:val="0"/>
                <w:numId w:val="7"/>
              </w:numPr>
            </w:pPr>
            <w:r w:rsidRPr="00795990">
              <w:rPr>
                <w:b/>
              </w:rPr>
              <w:t xml:space="preserve">The </w:t>
            </w:r>
            <w:r>
              <w:rPr>
                <w:b/>
              </w:rPr>
              <w:t>VIM</w:t>
            </w:r>
            <w:r w:rsidRPr="00795990">
              <w:rPr>
                <w:b/>
              </w:rPr>
              <w:t xml:space="preserve"> Convenor</w:t>
            </w:r>
            <w:r w:rsidRPr="00795990">
              <w:t xml:space="preserve"> then sends the Report </w:t>
            </w:r>
            <w:r w:rsidRPr="00795990">
              <w:rPr>
                <w:b/>
              </w:rPr>
              <w:t>to the PRC</w:t>
            </w:r>
            <w:r w:rsidRPr="00795990">
              <w:t xml:space="preserve">. </w:t>
            </w:r>
            <w:r w:rsidRPr="00795990">
              <w:br/>
              <w:t xml:space="preserve">The PRC will discuss the implications of the Report and agree on the final recommendations, which thus become resolutions of Presbytery. PRC may adopt the draft or any other recommendations for the minister by virtue of its </w:t>
            </w:r>
            <w:r w:rsidRPr="00795990">
              <w:lastRenderedPageBreak/>
              <w:t xml:space="preserve">role in ‘counselling ministers’ (Reg. 3.7.3.b). </w:t>
            </w:r>
            <w:r w:rsidRPr="00795990">
              <w:br/>
            </w:r>
            <w:r>
              <w:t>If satisfied that the Report adequately fulfills the terms of the consultation, the</w:t>
            </w:r>
            <w:r w:rsidRPr="00795990">
              <w:t xml:space="preserve"> PRC formally receives it and agrees upon</w:t>
            </w:r>
            <w:r>
              <w:t xml:space="preserve"> or amends</w:t>
            </w:r>
            <w:r w:rsidRPr="00795990">
              <w:t xml:space="preserve"> the recommendations. </w:t>
            </w:r>
            <w:r>
              <w:t xml:space="preserve">The Report is now a resolution of the PRC. </w:t>
            </w:r>
          </w:p>
          <w:p w14:paraId="0083966A" w14:textId="77777777" w:rsidR="00343456" w:rsidRPr="00795990" w:rsidRDefault="00343456" w:rsidP="00F473F6">
            <w:pPr>
              <w:pStyle w:val="ListParagraph"/>
              <w:numPr>
                <w:ilvl w:val="0"/>
                <w:numId w:val="7"/>
              </w:numPr>
            </w:pPr>
            <w:r w:rsidRPr="00795990">
              <w:rPr>
                <w:b/>
              </w:rPr>
              <w:t xml:space="preserve">PRC will send the full Final Report to the Minister, </w:t>
            </w:r>
            <w:r w:rsidRPr="00795990">
              <w:t>noting any recom</w:t>
            </w:r>
            <w:r w:rsidRPr="00795990">
              <w:softHyphen/>
              <w:t xml:space="preserve">mendations for the minister’s ministry practice. The minister may wish to follow up with the PRC. Any recommendations for action should be made with a timeframe and a person responsible for follow-up. </w:t>
            </w:r>
          </w:p>
          <w:p w14:paraId="532DFDF4" w14:textId="77777777" w:rsidR="00343456" w:rsidRPr="00795990" w:rsidRDefault="00343456" w:rsidP="00F473F6">
            <w:pPr>
              <w:pStyle w:val="ListParagraph"/>
              <w:numPr>
                <w:ilvl w:val="0"/>
                <w:numId w:val="7"/>
              </w:numPr>
            </w:pPr>
            <w:r w:rsidRPr="00795990">
              <w:rPr>
                <w:b/>
              </w:rPr>
              <w:t>PRC will send a formal letter to the placement</w:t>
            </w:r>
            <w:r w:rsidRPr="00795990">
              <w:t xml:space="preserve">, noting the outcomes and any recommendations which concern the Placement, with due sensitivity to any material which may affect the relationship of placement and minister. The full Report should not be shared with the placement, except by the minister should they choose to do so. </w:t>
            </w:r>
          </w:p>
          <w:p w14:paraId="2674623E" w14:textId="77777777" w:rsidR="00343456" w:rsidRPr="00795990" w:rsidRDefault="00343456" w:rsidP="00F473F6">
            <w:pPr>
              <w:pStyle w:val="ListParagraph"/>
              <w:numPr>
                <w:ilvl w:val="0"/>
                <w:numId w:val="7"/>
              </w:numPr>
            </w:pPr>
            <w:r w:rsidRPr="00795990">
              <w:rPr>
                <w:b/>
              </w:rPr>
              <w:t>The PRC</w:t>
            </w:r>
            <w:r w:rsidRPr="00795990">
              <w:t xml:space="preserve"> should, when framing recommendations, agree on a </w:t>
            </w:r>
            <w:r w:rsidRPr="00795990">
              <w:rPr>
                <w:b/>
              </w:rPr>
              <w:t>follow-up person, process and time</w:t>
            </w:r>
            <w:r>
              <w:rPr>
                <w:b/>
              </w:rPr>
              <w:t>frame</w:t>
            </w:r>
            <w:r w:rsidRPr="00795990">
              <w:t xml:space="preserve">. </w:t>
            </w:r>
          </w:p>
          <w:p w14:paraId="59E9B957" w14:textId="77777777" w:rsidR="00343456" w:rsidRPr="00906A5D" w:rsidRDefault="00343456" w:rsidP="00343456">
            <w:pPr>
              <w:pStyle w:val="ListParagraph"/>
            </w:pPr>
            <w:r w:rsidRPr="00906A5D">
              <w:t xml:space="preserve">Who: the Convenor, if willing and suitable; or Presbytery Minister, or a PRC member, or a neighbouring minister. </w:t>
            </w:r>
          </w:p>
          <w:p w14:paraId="7678301E" w14:textId="77777777" w:rsidR="00343456" w:rsidRPr="00795990" w:rsidRDefault="00343456" w:rsidP="00343456">
            <w:pPr>
              <w:pStyle w:val="ListParagraph"/>
            </w:pPr>
            <w:r w:rsidRPr="00795990">
              <w:t xml:space="preserve">When: A timeframe is always helpful for setting and meeting expectations, eg: commence with a new supervisor, </w:t>
            </w:r>
            <w:r w:rsidRPr="00795990">
              <w:rPr>
                <w:i/>
              </w:rPr>
              <w:t xml:space="preserve">within six weeks; </w:t>
            </w:r>
            <w:r w:rsidRPr="00795990">
              <w:t>PRC to follow-up</w:t>
            </w:r>
            <w:r w:rsidRPr="00795990">
              <w:rPr>
                <w:i/>
              </w:rPr>
              <w:t xml:space="preserve"> in two months.</w:t>
            </w:r>
          </w:p>
          <w:p w14:paraId="7BDAF637" w14:textId="77777777" w:rsidR="00343456" w:rsidRDefault="00343456" w:rsidP="00343456">
            <w:pPr>
              <w:pStyle w:val="ListParagraph"/>
            </w:pPr>
            <w:r w:rsidRPr="00795990">
              <w:t>How: What needs to be done, how it is assessed, resourced, facilitated; what process will we follow? E.g: Find a supervisor with the help of the Presbytery Minister; undertake a course approved by the Synod; repair the manse roof as quickly as possible in consultation with the Presbytery property committee.</w:t>
            </w:r>
          </w:p>
          <w:p w14:paraId="5D70F95B" w14:textId="77777777" w:rsidR="00343456" w:rsidRPr="00795990" w:rsidRDefault="00343456" w:rsidP="00343456"/>
        </w:tc>
        <w:tc>
          <w:tcPr>
            <w:tcW w:w="3118" w:type="dxa"/>
          </w:tcPr>
          <w:p w14:paraId="521B0EF8" w14:textId="2E8913C3" w:rsidR="00343456" w:rsidRPr="00081FEA" w:rsidRDefault="00C51C09" w:rsidP="00343456">
            <w:pPr>
              <w:pStyle w:val="Heading5"/>
              <w:outlineLvl w:val="4"/>
              <w:rPr>
                <w:b/>
              </w:rPr>
            </w:pPr>
            <w:hyperlink r:id="rId19" w:history="1">
              <w:hyperlink r:id="rId20" w:history="1">
                <w:r w:rsidR="00343456" w:rsidRPr="00081FEA">
                  <w:rPr>
                    <w:rStyle w:val="Hyperlink"/>
                    <w:b/>
                  </w:rPr>
                  <w:t>CLICK FOR REPORT TEMPLATE</w:t>
                </w:r>
              </w:hyperlink>
            </w:hyperlink>
          </w:p>
          <w:p w14:paraId="731A240C" w14:textId="77777777" w:rsidR="00343456" w:rsidRDefault="00343456" w:rsidP="00343456">
            <w:pPr>
              <w:pStyle w:val="Heading5"/>
              <w:outlineLvl w:val="4"/>
            </w:pPr>
          </w:p>
          <w:p w14:paraId="4CE5C609" w14:textId="77777777" w:rsidR="00343456" w:rsidRDefault="00343456" w:rsidP="00343456">
            <w:pPr>
              <w:pStyle w:val="Heading5"/>
              <w:outlineLvl w:val="4"/>
            </w:pPr>
            <w:r>
              <w:t>Report remains confidential until the PRC delivers the final version to the placement</w:t>
            </w:r>
          </w:p>
          <w:p w14:paraId="25EB33D8" w14:textId="77777777" w:rsidR="00343456" w:rsidRDefault="00343456" w:rsidP="00343456">
            <w:pPr>
              <w:pStyle w:val="Heading5"/>
              <w:outlineLvl w:val="4"/>
            </w:pPr>
          </w:p>
          <w:p w14:paraId="4B30A083" w14:textId="77777777" w:rsidR="00343456" w:rsidRPr="00B159A5" w:rsidRDefault="00343456" w:rsidP="00343456"/>
          <w:p w14:paraId="238AA087" w14:textId="77777777" w:rsidR="00343456" w:rsidRDefault="00343456" w:rsidP="00343456">
            <w:pPr>
              <w:pStyle w:val="Heading5"/>
              <w:outlineLvl w:val="4"/>
            </w:pPr>
            <w:r>
              <w:t>DON’T send a Report to the placement: that is PRC’s responsibility.</w:t>
            </w:r>
          </w:p>
        </w:tc>
      </w:tr>
      <w:tr w:rsidR="00906A5D" w14:paraId="5CC0678D" w14:textId="77777777" w:rsidTr="006C4EAA">
        <w:tc>
          <w:tcPr>
            <w:tcW w:w="3402" w:type="dxa"/>
            <w:shd w:val="clear" w:color="auto" w:fill="EAE1FC" w:themeFill="accent5" w:themeFillTint="33"/>
          </w:tcPr>
          <w:p w14:paraId="7A2EECCE" w14:textId="77777777" w:rsidR="00906A5D" w:rsidRDefault="00906A5D" w:rsidP="00B159A5">
            <w:pPr>
              <w:pStyle w:val="Heading1"/>
              <w:outlineLvl w:val="0"/>
            </w:pPr>
          </w:p>
        </w:tc>
        <w:tc>
          <w:tcPr>
            <w:tcW w:w="8505" w:type="dxa"/>
          </w:tcPr>
          <w:p w14:paraId="753F8289" w14:textId="77777777" w:rsidR="00906A5D" w:rsidRPr="00795990" w:rsidRDefault="00906A5D" w:rsidP="00B159A5"/>
        </w:tc>
        <w:tc>
          <w:tcPr>
            <w:tcW w:w="3118" w:type="dxa"/>
          </w:tcPr>
          <w:p w14:paraId="207FAA99" w14:textId="77777777" w:rsidR="00906A5D" w:rsidRDefault="00906A5D" w:rsidP="00B159A5">
            <w:pPr>
              <w:pStyle w:val="Heading5"/>
              <w:outlineLvl w:val="4"/>
            </w:pPr>
          </w:p>
        </w:tc>
      </w:tr>
      <w:tr w:rsidR="00906A5D" w14:paraId="2052B116" w14:textId="77777777" w:rsidTr="006C4EAA">
        <w:tc>
          <w:tcPr>
            <w:tcW w:w="3402" w:type="dxa"/>
            <w:shd w:val="clear" w:color="auto" w:fill="EAE1FC" w:themeFill="accent5" w:themeFillTint="33"/>
          </w:tcPr>
          <w:p w14:paraId="5C51805C" w14:textId="77777777" w:rsidR="00906A5D" w:rsidRDefault="00906A5D" w:rsidP="00B159A5">
            <w:pPr>
              <w:pStyle w:val="Heading1"/>
              <w:outlineLvl w:val="0"/>
            </w:pPr>
          </w:p>
        </w:tc>
        <w:tc>
          <w:tcPr>
            <w:tcW w:w="8505" w:type="dxa"/>
          </w:tcPr>
          <w:p w14:paraId="3DB63817" w14:textId="77777777" w:rsidR="00906A5D" w:rsidRPr="00795990" w:rsidRDefault="00906A5D" w:rsidP="00B159A5"/>
        </w:tc>
        <w:tc>
          <w:tcPr>
            <w:tcW w:w="3118" w:type="dxa"/>
          </w:tcPr>
          <w:p w14:paraId="1292AF10" w14:textId="77777777" w:rsidR="00906A5D" w:rsidRDefault="00906A5D" w:rsidP="00B159A5">
            <w:pPr>
              <w:pStyle w:val="Heading5"/>
              <w:outlineLvl w:val="4"/>
            </w:pPr>
          </w:p>
        </w:tc>
      </w:tr>
    </w:tbl>
    <w:p w14:paraId="1F605C48" w14:textId="77777777" w:rsidR="007136C2" w:rsidRDefault="007136C2" w:rsidP="00F67A7E">
      <w:pPr>
        <w:rPr>
          <w:rFonts w:eastAsia="MS UI Gothic"/>
        </w:rPr>
      </w:pPr>
      <w:r>
        <w:rPr>
          <w:rFonts w:eastAsia="MS UI Gothic"/>
        </w:rPr>
        <w:br w:type="page"/>
      </w:r>
    </w:p>
    <w:bookmarkEnd w:id="7"/>
    <w:p w14:paraId="4EC0EDFA" w14:textId="77777777" w:rsidR="007E7C0C" w:rsidRPr="00D30569" w:rsidRDefault="007E7C0C" w:rsidP="007E7C0C">
      <w:pPr>
        <w:pStyle w:val="Title"/>
      </w:pPr>
      <w:r w:rsidRPr="00D30569">
        <w:lastRenderedPageBreak/>
        <w:t xml:space="preserve">Vital Ministry </w:t>
      </w:r>
    </w:p>
    <w:p w14:paraId="5A767605" w14:textId="77777777" w:rsidR="00A93E03" w:rsidRDefault="00A93E03" w:rsidP="00A93E03">
      <w:pPr>
        <w:tabs>
          <w:tab w:val="left" w:pos="6237"/>
          <w:tab w:val="left" w:pos="11340"/>
        </w:tabs>
      </w:pPr>
      <w:r>
        <w:t xml:space="preserve">NAME OF MINISTER:  </w:t>
      </w:r>
      <w:r>
        <w:tab/>
        <w:t xml:space="preserve">PLACEMENT: </w:t>
      </w:r>
      <w:r>
        <w:tab/>
        <w:t xml:space="preserve">START DATE: </w:t>
      </w:r>
      <w:sdt>
        <w:sdtPr>
          <w:id w:val="851848152"/>
          <w:placeholder>
            <w:docPart w:val="C66C833CD44F49A4B67E4783566EAC8A"/>
          </w:placeholder>
          <w:showingPlcHdr/>
          <w:date>
            <w:dateFormat w:val="d/MM/yyyy"/>
            <w:lid w:val="en-AU"/>
            <w:storeMappedDataAs w:val="dateTime"/>
            <w:calendar w:val="gregorian"/>
          </w:date>
        </w:sdtPr>
        <w:sdtEndPr/>
        <w:sdtContent>
          <w:r>
            <w:rPr>
              <w:rStyle w:val="PlaceholderText"/>
            </w:rPr>
            <w:t>enter a date</w:t>
          </w:r>
        </w:sdtContent>
      </w:sdt>
      <w:r>
        <w:t xml:space="preserve">    </w:t>
      </w:r>
    </w:p>
    <w:p w14:paraId="0D9A94BB" w14:textId="77777777" w:rsidR="00A93E03" w:rsidRDefault="00A93E03" w:rsidP="00A93E03">
      <w:pPr>
        <w:tabs>
          <w:tab w:val="left" w:pos="6237"/>
        </w:tabs>
      </w:pPr>
      <w:r>
        <w:t xml:space="preserve">DATE(S) OF AOC CONSULTATION: </w:t>
      </w:r>
      <w:sdt>
        <w:sdtPr>
          <w:id w:val="1810815037"/>
          <w:placeholder>
            <w:docPart w:val="17374D4331FF4E29B05C9804D3E8BA87"/>
          </w:placeholder>
          <w:showingPlcHdr/>
          <w:date>
            <w:dateFormat w:val="d/MM/yyyy"/>
            <w:lid w:val="en-AU"/>
            <w:storeMappedDataAs w:val="dateTime"/>
            <w:calendar w:val="gregorian"/>
          </w:date>
        </w:sdtPr>
        <w:sdtEndPr/>
        <w:sdtContent>
          <w:r>
            <w:rPr>
              <w:rStyle w:val="PlaceholderText"/>
            </w:rPr>
            <w:t>enter a date</w:t>
          </w:r>
        </w:sdtContent>
      </w:sdt>
      <w:r>
        <w:t xml:space="preserve">   </w:t>
      </w:r>
      <w:r>
        <w:tab/>
        <w:t xml:space="preserve">LOCATION:     </w:t>
      </w:r>
    </w:p>
    <w:p w14:paraId="7E488785" w14:textId="77777777" w:rsidR="00A93E03" w:rsidRDefault="00A93E03" w:rsidP="00A93E03">
      <w:pPr>
        <w:tabs>
          <w:tab w:val="left" w:pos="6237"/>
        </w:tabs>
      </w:pPr>
      <w:r>
        <w:t xml:space="preserve">PARTICIPANTS (Presbytery and Placement): </w:t>
      </w:r>
    </w:p>
    <w:p w14:paraId="3F84055C" w14:textId="77777777" w:rsidR="00A93E03" w:rsidRDefault="00A93E03" w:rsidP="00A93E03">
      <w:pPr>
        <w:tabs>
          <w:tab w:val="left" w:pos="6237"/>
        </w:tabs>
      </w:pPr>
      <w:r>
        <w:t xml:space="preserve">DOCUMENTS PROVIDED: </w:t>
      </w:r>
    </w:p>
    <w:p w14:paraId="46CE60A1" w14:textId="77777777" w:rsidR="00B9042B" w:rsidRDefault="00B9042B" w:rsidP="007E7C0C">
      <w:pPr>
        <w:pStyle w:val="Style1titlepage"/>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4B5C47" w:rsidRPr="00AE69D7" w14:paraId="1A28C3DD" w14:textId="77777777" w:rsidTr="009D2671">
        <w:trPr>
          <w:trHeight w:val="708"/>
        </w:trPr>
        <w:tc>
          <w:tcPr>
            <w:tcW w:w="7655" w:type="dxa"/>
            <w:shd w:val="clear" w:color="auto" w:fill="EAE1FC" w:themeFill="accent5" w:themeFillTint="33"/>
            <w:vAlign w:val="center"/>
          </w:tcPr>
          <w:p w14:paraId="765DE1E4" w14:textId="77777777" w:rsidR="004B5C47" w:rsidRPr="00AE69D7" w:rsidRDefault="004B5C47" w:rsidP="00AE69D7">
            <w:pPr>
              <w:pStyle w:val="Heading2"/>
              <w:outlineLvl w:val="1"/>
              <w:rPr>
                <w:sz w:val="32"/>
              </w:rPr>
            </w:pPr>
            <w:bookmarkStart w:id="18" w:name="_Toc954407"/>
            <w:r w:rsidRPr="00AE69D7">
              <w:rPr>
                <w:sz w:val="32"/>
              </w:rPr>
              <w:t>VITAL MINISTRY QUESTIONS FOR THE MINISTER</w:t>
            </w:r>
            <w:bookmarkEnd w:id="18"/>
          </w:p>
        </w:tc>
        <w:tc>
          <w:tcPr>
            <w:tcW w:w="7371" w:type="dxa"/>
            <w:vAlign w:val="center"/>
          </w:tcPr>
          <w:p w14:paraId="0AAFED21" w14:textId="77777777" w:rsidR="004B5C47" w:rsidRPr="00AE69D7" w:rsidRDefault="007E7C0C" w:rsidP="00081FEA">
            <w:pPr>
              <w:pStyle w:val="Heading7"/>
              <w:outlineLvl w:val="6"/>
            </w:pPr>
            <w:r w:rsidRPr="00081FEA">
              <w:t>Comments</w:t>
            </w:r>
            <w:r w:rsidR="004B5C47" w:rsidRPr="00AE69D7">
              <w:t xml:space="preserve"> </w:t>
            </w:r>
          </w:p>
        </w:tc>
      </w:tr>
      <w:tr w:rsidR="004B5C47" w:rsidRPr="00EE607C" w14:paraId="27292EB1" w14:textId="77777777" w:rsidTr="00A93E03">
        <w:trPr>
          <w:trHeight w:val="5896"/>
        </w:trPr>
        <w:tc>
          <w:tcPr>
            <w:tcW w:w="7655" w:type="dxa"/>
            <w:shd w:val="clear" w:color="auto" w:fill="EAE1FC" w:themeFill="accent5" w:themeFillTint="33"/>
          </w:tcPr>
          <w:p w14:paraId="28EEA398" w14:textId="77777777" w:rsidR="004B5C47" w:rsidRPr="00EE607C" w:rsidRDefault="004B5C47" w:rsidP="00B7711E">
            <w:pPr>
              <w:pStyle w:val="Subtitle"/>
            </w:pPr>
            <w:r w:rsidRPr="00EE607C">
              <w:t>Brief Reality Check:</w:t>
            </w:r>
          </w:p>
          <w:p w14:paraId="6606BB6F" w14:textId="77777777" w:rsidR="004B5C47" w:rsidRPr="00EE607C" w:rsidRDefault="004B5C47" w:rsidP="004B5C47">
            <w:r w:rsidRPr="00EE607C">
              <w:t xml:space="preserve">How are you feeling at this stage: </w:t>
            </w:r>
          </w:p>
          <w:p w14:paraId="2B517A86" w14:textId="77777777" w:rsidR="004B5C47" w:rsidRPr="00EE607C" w:rsidRDefault="009D2671" w:rsidP="00F473F6">
            <w:pPr>
              <w:pStyle w:val="ListParagraph"/>
              <w:numPr>
                <w:ilvl w:val="0"/>
                <w:numId w:val="8"/>
              </w:numPr>
            </w:pPr>
            <w:r w:rsidRPr="00EE607C">
              <w:t xml:space="preserve">approaching </w:t>
            </w:r>
            <w:r w:rsidR="004B5C47" w:rsidRPr="00EE607C">
              <w:t xml:space="preserve">this conversation? </w:t>
            </w:r>
          </w:p>
          <w:p w14:paraId="6FD6416A" w14:textId="77777777" w:rsidR="004B5C47" w:rsidRPr="00EE607C" w:rsidRDefault="004B5C47" w:rsidP="00F473F6">
            <w:pPr>
              <w:pStyle w:val="ListParagraph"/>
              <w:numPr>
                <w:ilvl w:val="0"/>
                <w:numId w:val="8"/>
              </w:numPr>
            </w:pPr>
            <w:r w:rsidRPr="00EE607C">
              <w:t>in</w:t>
            </w:r>
            <w:r w:rsidR="009D2671" w:rsidRPr="00EE607C">
              <w:t xml:space="preserve"> ministry in</w:t>
            </w:r>
            <w:r w:rsidRPr="00EE607C">
              <w:t xml:space="preserve"> this placement? </w:t>
            </w:r>
          </w:p>
          <w:p w14:paraId="09987E71" w14:textId="77777777" w:rsidR="004B5C47" w:rsidRPr="00EE607C" w:rsidRDefault="004B5C47" w:rsidP="00F473F6">
            <w:pPr>
              <w:pStyle w:val="ListParagraph"/>
              <w:numPr>
                <w:ilvl w:val="0"/>
                <w:numId w:val="8"/>
              </w:numPr>
            </w:pPr>
            <w:r w:rsidRPr="00EE607C">
              <w:t xml:space="preserve">in ministry in general? </w:t>
            </w:r>
          </w:p>
          <w:p w14:paraId="3A375D23" w14:textId="77777777" w:rsidR="004B5C47" w:rsidRPr="00EE607C" w:rsidRDefault="004B5C47" w:rsidP="004B5C47">
            <w:r w:rsidRPr="00EE607C">
              <w:t>What ministry do people particularly thank you for?</w:t>
            </w:r>
          </w:p>
          <w:p w14:paraId="78FCE85F" w14:textId="77777777" w:rsidR="004B5C47" w:rsidRPr="00EE607C" w:rsidRDefault="004B5C47" w:rsidP="004B5C47">
            <w:r w:rsidRPr="00EE607C">
              <w:t xml:space="preserve">What are you disappointed with or concerned about? </w:t>
            </w:r>
          </w:p>
          <w:p w14:paraId="196B6A7E" w14:textId="77777777" w:rsidR="004B5C47" w:rsidRPr="00EE607C" w:rsidRDefault="004B5C47" w:rsidP="004B5C47"/>
          <w:p w14:paraId="48E11F7E" w14:textId="77777777" w:rsidR="004B5C47" w:rsidRPr="00EE607C" w:rsidRDefault="004B5C47" w:rsidP="004B5C47">
            <w:pPr>
              <w:rPr>
                <w:i/>
              </w:rPr>
            </w:pPr>
            <w:r w:rsidRPr="00EE607C">
              <w:t>What particular issues would be most helpful for you to focus on in this Vital Ministry consultation?</w:t>
            </w:r>
            <w:r w:rsidRPr="00EE607C">
              <w:rPr>
                <w:i/>
              </w:rPr>
              <w:t xml:space="preserve"> (</w:t>
            </w:r>
            <w:r w:rsidR="00A93E03">
              <w:rPr>
                <w:i/>
              </w:rPr>
              <w:t>NB</w:t>
            </w:r>
            <w:r w:rsidRPr="00EE607C">
              <w:rPr>
                <w:i/>
              </w:rPr>
              <w:t xml:space="preserve"> other issues will be addressed) </w:t>
            </w:r>
          </w:p>
          <w:p w14:paraId="7F81F5B1" w14:textId="77777777" w:rsidR="009D2671" w:rsidRPr="00EE607C" w:rsidRDefault="009D2671" w:rsidP="004B5C47">
            <w:pPr>
              <w:rPr>
                <w:i/>
              </w:rPr>
            </w:pPr>
          </w:p>
          <w:p w14:paraId="37BB8E19" w14:textId="77777777" w:rsidR="004B5C47" w:rsidRPr="00EE607C" w:rsidRDefault="004B5C47" w:rsidP="004B5C47">
            <w:r w:rsidRPr="00EE607C">
              <w:t xml:space="preserve">What things have become apparent to you in your last Annual Report? </w:t>
            </w:r>
          </w:p>
          <w:p w14:paraId="3147263B" w14:textId="77777777" w:rsidR="004B5C47" w:rsidRPr="00EE607C" w:rsidRDefault="004B5C47" w:rsidP="004B5C47">
            <w:r w:rsidRPr="00EE607C">
              <w:t>What things did panel members notice in reading the Report?</w:t>
            </w:r>
          </w:p>
          <w:p w14:paraId="11927469" w14:textId="77777777" w:rsidR="004B5C47" w:rsidRPr="007E7C0C" w:rsidRDefault="004B5C47" w:rsidP="007E7C0C">
            <w:r w:rsidRPr="00EE607C">
              <w:t>Briefly discuss these things with the panel.</w:t>
            </w:r>
          </w:p>
        </w:tc>
        <w:tc>
          <w:tcPr>
            <w:tcW w:w="7371" w:type="dxa"/>
          </w:tcPr>
          <w:p w14:paraId="3A88A4DB" w14:textId="77777777" w:rsidR="004B5C47" w:rsidRPr="00EE607C" w:rsidRDefault="004B5C47" w:rsidP="00512353"/>
        </w:tc>
      </w:tr>
      <w:tr w:rsidR="004B5C47" w:rsidRPr="00EE607C" w14:paraId="66F38098" w14:textId="77777777" w:rsidTr="00FD41DB">
        <w:trPr>
          <w:trHeight w:val="5953"/>
        </w:trPr>
        <w:tc>
          <w:tcPr>
            <w:tcW w:w="7655" w:type="dxa"/>
            <w:shd w:val="clear" w:color="auto" w:fill="EAE1FC" w:themeFill="accent5" w:themeFillTint="33"/>
          </w:tcPr>
          <w:p w14:paraId="71F0FA90" w14:textId="77777777" w:rsidR="004B5C47" w:rsidRPr="00EE607C" w:rsidRDefault="004B5C47" w:rsidP="00B7711E">
            <w:pPr>
              <w:pStyle w:val="Subtitle"/>
            </w:pPr>
            <w:bookmarkStart w:id="19" w:name="_Hlk524004438"/>
            <w:r w:rsidRPr="00EE607C">
              <w:lastRenderedPageBreak/>
              <w:t>Discipleship, Spirituality and Vocation</w:t>
            </w:r>
          </w:p>
          <w:bookmarkEnd w:id="19"/>
          <w:p w14:paraId="44C96458" w14:textId="77777777" w:rsidR="004B5C47" w:rsidRPr="00EE607C" w:rsidRDefault="004B5C47" w:rsidP="004B5C47">
            <w:r w:rsidRPr="00EE607C">
              <w:t xml:space="preserve">Are you still ‘keeping the faith’? </w:t>
            </w:r>
          </w:p>
          <w:p w14:paraId="7D1B4B86" w14:textId="77777777" w:rsidR="004B5C47" w:rsidRPr="00EE607C" w:rsidRDefault="004B5C47" w:rsidP="00F473F6">
            <w:pPr>
              <w:pStyle w:val="ListParagraph"/>
              <w:numPr>
                <w:ilvl w:val="0"/>
                <w:numId w:val="18"/>
              </w:numPr>
            </w:pPr>
            <w:r w:rsidRPr="00EE607C">
              <w:t xml:space="preserve">What keeps your personal faith in God (as a disciple of Jesus Christ living in the Spirit) – vital and sustaining? </w:t>
            </w:r>
          </w:p>
          <w:p w14:paraId="1B2D3F6E" w14:textId="77777777" w:rsidR="004B5C47" w:rsidRPr="00EE607C" w:rsidRDefault="004B5C47" w:rsidP="00F473F6">
            <w:pPr>
              <w:pStyle w:val="ListParagraph"/>
              <w:numPr>
                <w:ilvl w:val="0"/>
                <w:numId w:val="18"/>
              </w:numPr>
            </w:pPr>
            <w:r w:rsidRPr="00EE607C">
              <w:t xml:space="preserve">How, when and where do you pray, study the scriptures and examine your own heart and soul? </w:t>
            </w:r>
          </w:p>
          <w:p w14:paraId="31E71A3B" w14:textId="77777777" w:rsidR="004B5C47" w:rsidRPr="00EE607C" w:rsidRDefault="004B5C47" w:rsidP="00F473F6">
            <w:pPr>
              <w:pStyle w:val="ListParagraph"/>
              <w:numPr>
                <w:ilvl w:val="0"/>
                <w:numId w:val="18"/>
              </w:numPr>
            </w:pPr>
            <w:r w:rsidRPr="00EE607C">
              <w:t xml:space="preserve">How do you model a prayerful, faithful, disciplined life within this placement?  </w:t>
            </w:r>
          </w:p>
          <w:p w14:paraId="09E616EA" w14:textId="77777777" w:rsidR="004B5C47" w:rsidRPr="00EE607C" w:rsidRDefault="004B5C47" w:rsidP="00F473F6">
            <w:pPr>
              <w:pStyle w:val="ListParagraph"/>
              <w:numPr>
                <w:ilvl w:val="0"/>
                <w:numId w:val="18"/>
              </w:numPr>
            </w:pPr>
            <w:r w:rsidRPr="00EE607C">
              <w:t xml:space="preserve">How has your relationship with God grown and developed over the last two years? Where are the struggles and the fruit? </w:t>
            </w:r>
          </w:p>
          <w:p w14:paraId="5B09BB70" w14:textId="77777777" w:rsidR="009D2671" w:rsidRPr="00EE607C" w:rsidRDefault="009D2671" w:rsidP="009D2671"/>
          <w:p w14:paraId="1F68ACE1" w14:textId="77777777" w:rsidR="009D2671" w:rsidRPr="00EE607C" w:rsidRDefault="004B5C47" w:rsidP="004B5C47">
            <w:r w:rsidRPr="00EE607C">
              <w:t xml:space="preserve">What tells </w:t>
            </w:r>
            <w:r w:rsidRPr="00EE607C">
              <w:rPr>
                <w:i/>
              </w:rPr>
              <w:t xml:space="preserve">you </w:t>
            </w:r>
            <w:r w:rsidRPr="00EE607C">
              <w:t xml:space="preserve">that God is still leading you in this place?  </w:t>
            </w:r>
          </w:p>
          <w:p w14:paraId="0DBCEA84" w14:textId="77777777" w:rsidR="009D2671" w:rsidRPr="00EE607C" w:rsidRDefault="004B5C47" w:rsidP="00F473F6">
            <w:pPr>
              <w:pStyle w:val="ListParagraph"/>
              <w:numPr>
                <w:ilvl w:val="0"/>
                <w:numId w:val="17"/>
              </w:numPr>
            </w:pPr>
            <w:r w:rsidRPr="00EE607C">
              <w:t xml:space="preserve">Do you have realistic, achievable and </w:t>
            </w:r>
            <w:r w:rsidR="009D2671" w:rsidRPr="00EE607C">
              <w:t>relevant</w:t>
            </w:r>
            <w:r w:rsidRPr="00EE607C">
              <w:t xml:space="preserve"> goals for ministry here? </w:t>
            </w:r>
          </w:p>
          <w:p w14:paraId="237D74F7" w14:textId="77777777" w:rsidR="009D2671" w:rsidRPr="00EE607C" w:rsidRDefault="005D4ED1" w:rsidP="00F473F6">
            <w:pPr>
              <w:pStyle w:val="ListParagraph"/>
              <w:numPr>
                <w:ilvl w:val="0"/>
                <w:numId w:val="17"/>
              </w:numPr>
            </w:pPr>
            <w:r w:rsidRPr="00EE607C">
              <w:t>At this point in time, do you have a sense of the future</w:t>
            </w:r>
            <w:r>
              <w:t xml:space="preserve"> direction</w:t>
            </w:r>
            <w:r w:rsidRPr="00EE607C">
              <w:t xml:space="preserve"> of your ministry?</w:t>
            </w:r>
          </w:p>
        </w:tc>
        <w:tc>
          <w:tcPr>
            <w:tcW w:w="7371" w:type="dxa"/>
          </w:tcPr>
          <w:p w14:paraId="1EFCE540" w14:textId="77777777" w:rsidR="004B5C47" w:rsidRPr="00EE607C" w:rsidRDefault="00162239" w:rsidP="00162239">
            <w:pPr>
              <w:pStyle w:val="Heading7"/>
              <w:outlineLvl w:val="6"/>
            </w:pPr>
            <w:r w:rsidRPr="00081FEA">
              <w:t>Comments</w:t>
            </w:r>
          </w:p>
        </w:tc>
      </w:tr>
      <w:tr w:rsidR="00FD41DB" w:rsidRPr="00EE607C" w14:paraId="156C3187" w14:textId="77777777" w:rsidTr="00512353">
        <w:tc>
          <w:tcPr>
            <w:tcW w:w="7655" w:type="dxa"/>
            <w:shd w:val="clear" w:color="auto" w:fill="EAE1FC" w:themeFill="accent5" w:themeFillTint="33"/>
          </w:tcPr>
          <w:p w14:paraId="269937D6" w14:textId="77777777" w:rsidR="00FD41DB" w:rsidRPr="00EE607C" w:rsidRDefault="00FD41DB" w:rsidP="00B7711E">
            <w:pPr>
              <w:pStyle w:val="Subtitle"/>
            </w:pPr>
            <w:bookmarkStart w:id="20" w:name="_Hlk524004527"/>
            <w:r w:rsidRPr="00EE607C">
              <w:t>Resources for ministry</w:t>
            </w:r>
          </w:p>
          <w:bookmarkEnd w:id="20"/>
          <w:p w14:paraId="5EFFE6CE" w14:textId="77777777" w:rsidR="00FD41DB" w:rsidRPr="00EE607C" w:rsidRDefault="00FD41DB" w:rsidP="00FD41DB">
            <w:r w:rsidRPr="00EE607C">
              <w:t xml:space="preserve">What further resources and support will you need, in order to meet the pastoral and mission objectives of this placement? </w:t>
            </w:r>
          </w:p>
          <w:p w14:paraId="1A46536A" w14:textId="77777777" w:rsidR="00FD41DB" w:rsidRPr="00EE607C" w:rsidRDefault="00FD41DB" w:rsidP="00F473F6">
            <w:pPr>
              <w:pStyle w:val="ListParagraph"/>
              <w:numPr>
                <w:ilvl w:val="0"/>
                <w:numId w:val="19"/>
              </w:numPr>
            </w:pPr>
            <w:r w:rsidRPr="00EE607C">
              <w:t>Education / training</w:t>
            </w:r>
          </w:p>
          <w:p w14:paraId="16FAD689" w14:textId="77777777" w:rsidR="00FD41DB" w:rsidRPr="00EE607C" w:rsidRDefault="00FD41DB" w:rsidP="00F473F6">
            <w:pPr>
              <w:pStyle w:val="ListParagraph"/>
              <w:numPr>
                <w:ilvl w:val="0"/>
                <w:numId w:val="19"/>
              </w:numPr>
            </w:pPr>
            <w:r w:rsidRPr="00EE607C">
              <w:t>Supervision / support</w:t>
            </w:r>
          </w:p>
          <w:p w14:paraId="3005151F" w14:textId="77777777" w:rsidR="00A93E03" w:rsidRDefault="00FD41DB" w:rsidP="00F473F6">
            <w:pPr>
              <w:pStyle w:val="ListParagraph"/>
              <w:numPr>
                <w:ilvl w:val="0"/>
                <w:numId w:val="19"/>
              </w:numPr>
            </w:pPr>
            <w:r w:rsidRPr="00EE607C">
              <w:t>Office and practical support</w:t>
            </w:r>
          </w:p>
          <w:p w14:paraId="4E080773" w14:textId="77777777" w:rsidR="00FD41DB" w:rsidRPr="00EE607C" w:rsidRDefault="00FD41DB" w:rsidP="00F473F6">
            <w:pPr>
              <w:pStyle w:val="ListParagraph"/>
              <w:numPr>
                <w:ilvl w:val="0"/>
                <w:numId w:val="19"/>
              </w:numPr>
            </w:pPr>
            <w:r w:rsidRPr="00EE607C">
              <w:t>Other… (Please specify)</w:t>
            </w:r>
          </w:p>
          <w:p w14:paraId="2512A1AB" w14:textId="77777777" w:rsidR="00FD41DB" w:rsidRPr="00EE607C" w:rsidRDefault="00FD41DB" w:rsidP="00512353"/>
          <w:p w14:paraId="56D0DD42" w14:textId="77777777" w:rsidR="00FD41DB" w:rsidRPr="00EE607C" w:rsidRDefault="00FD41DB" w:rsidP="00512353"/>
        </w:tc>
        <w:tc>
          <w:tcPr>
            <w:tcW w:w="7371" w:type="dxa"/>
          </w:tcPr>
          <w:p w14:paraId="25C51966" w14:textId="77777777" w:rsidR="00FD41DB" w:rsidRPr="00EE607C" w:rsidRDefault="00FD41DB" w:rsidP="00512353"/>
        </w:tc>
      </w:tr>
      <w:tr w:rsidR="004B5C47" w:rsidRPr="00EE607C" w14:paraId="050410ED" w14:textId="77777777" w:rsidTr="00FD41DB">
        <w:trPr>
          <w:trHeight w:val="9638"/>
        </w:trPr>
        <w:tc>
          <w:tcPr>
            <w:tcW w:w="7655" w:type="dxa"/>
            <w:shd w:val="clear" w:color="auto" w:fill="EAE1FC" w:themeFill="accent5" w:themeFillTint="33"/>
          </w:tcPr>
          <w:p w14:paraId="72B4C8DA" w14:textId="77777777" w:rsidR="006C7180" w:rsidRPr="00EE607C" w:rsidRDefault="006C7180" w:rsidP="00B7711E">
            <w:pPr>
              <w:pStyle w:val="Subtitle"/>
            </w:pPr>
            <w:bookmarkStart w:id="21" w:name="_Hlk524004539"/>
            <w:r w:rsidRPr="00EE607C">
              <w:lastRenderedPageBreak/>
              <w:t>Vital Ministry Practice</w:t>
            </w:r>
          </w:p>
          <w:bookmarkEnd w:id="21"/>
          <w:p w14:paraId="1C8A57F9" w14:textId="77777777" w:rsidR="006C7180" w:rsidRPr="00EE607C" w:rsidRDefault="006C7180" w:rsidP="006C7180">
            <w:r w:rsidRPr="00EE607C">
              <w:t xml:space="preserve">What are your three main gifts or strengths in the practice of ministry? </w:t>
            </w:r>
            <w:r w:rsidRPr="00EE607C">
              <w:br/>
              <w:t xml:space="preserve">How are you </w:t>
            </w:r>
            <w:r w:rsidR="009D2671" w:rsidRPr="00EE607C">
              <w:t xml:space="preserve">effectively </w:t>
            </w:r>
            <w:r w:rsidRPr="00EE607C">
              <w:t>expressing and using these gifts?</w:t>
            </w:r>
          </w:p>
          <w:p w14:paraId="025D99D7" w14:textId="77777777" w:rsidR="006C7180" w:rsidRPr="00EE607C" w:rsidRDefault="006C7180" w:rsidP="00F473F6">
            <w:pPr>
              <w:pStyle w:val="ListParagraph"/>
              <w:numPr>
                <w:ilvl w:val="0"/>
                <w:numId w:val="9"/>
              </w:numPr>
            </w:pPr>
            <w:r w:rsidRPr="00EE607C">
              <w:t xml:space="preserve">  </w:t>
            </w:r>
          </w:p>
          <w:p w14:paraId="5BE3914A" w14:textId="77777777" w:rsidR="006C7180" w:rsidRPr="00EE607C" w:rsidRDefault="006C7180" w:rsidP="00F473F6">
            <w:pPr>
              <w:pStyle w:val="ListParagraph"/>
              <w:numPr>
                <w:ilvl w:val="0"/>
                <w:numId w:val="9"/>
              </w:numPr>
            </w:pPr>
            <w:r w:rsidRPr="00EE607C">
              <w:t xml:space="preserve"> </w:t>
            </w:r>
          </w:p>
          <w:p w14:paraId="4449A8F7" w14:textId="77777777" w:rsidR="006C7180" w:rsidRPr="00EE607C" w:rsidRDefault="006C7180" w:rsidP="00F473F6">
            <w:pPr>
              <w:pStyle w:val="ListParagraph"/>
              <w:numPr>
                <w:ilvl w:val="0"/>
                <w:numId w:val="9"/>
              </w:numPr>
            </w:pPr>
          </w:p>
          <w:p w14:paraId="58E3D77B" w14:textId="77777777" w:rsidR="006C7180" w:rsidRPr="00EE607C" w:rsidRDefault="006C7180" w:rsidP="006C7180">
            <w:r w:rsidRPr="00EE607C">
              <w:t xml:space="preserve">What ministry skills need enhancement? How are you working on this? </w:t>
            </w:r>
          </w:p>
          <w:p w14:paraId="37CE7C06" w14:textId="77777777" w:rsidR="006C7180" w:rsidRPr="00EE607C" w:rsidRDefault="006C7180" w:rsidP="00F473F6">
            <w:pPr>
              <w:pStyle w:val="ListParagraph"/>
              <w:numPr>
                <w:ilvl w:val="0"/>
                <w:numId w:val="10"/>
              </w:numPr>
            </w:pPr>
            <w:r w:rsidRPr="00EE607C">
              <w:t xml:space="preserve">  </w:t>
            </w:r>
          </w:p>
          <w:p w14:paraId="0778D311" w14:textId="77777777" w:rsidR="006C7180" w:rsidRPr="00EE607C" w:rsidRDefault="006C7180" w:rsidP="00F473F6">
            <w:pPr>
              <w:pStyle w:val="ListParagraph"/>
              <w:numPr>
                <w:ilvl w:val="0"/>
                <w:numId w:val="10"/>
              </w:numPr>
            </w:pPr>
            <w:r w:rsidRPr="00EE607C">
              <w:t xml:space="preserve">  </w:t>
            </w:r>
          </w:p>
          <w:p w14:paraId="4145E155" w14:textId="77777777" w:rsidR="006C7180" w:rsidRPr="00EE607C" w:rsidRDefault="006C7180" w:rsidP="006C7180"/>
          <w:p w14:paraId="30E24F86" w14:textId="77777777" w:rsidR="006C7180" w:rsidRPr="00EE607C" w:rsidRDefault="006C7180" w:rsidP="006C7180">
            <w:r w:rsidRPr="00EE607C">
              <w:t>List up to three projects over the past two years which you consider to be proceeding successfully. Be prepared to discuss one or two with the panel.</w:t>
            </w:r>
          </w:p>
          <w:p w14:paraId="751192C1" w14:textId="77777777" w:rsidR="006C7180" w:rsidRPr="00EE607C" w:rsidRDefault="006C7180" w:rsidP="00F473F6">
            <w:pPr>
              <w:pStyle w:val="ListParagraph"/>
              <w:numPr>
                <w:ilvl w:val="0"/>
                <w:numId w:val="11"/>
              </w:numPr>
            </w:pPr>
            <w:r w:rsidRPr="00EE607C">
              <w:t xml:space="preserve"> </w:t>
            </w:r>
          </w:p>
          <w:p w14:paraId="3E37F677" w14:textId="77777777" w:rsidR="006C7180" w:rsidRPr="00EE607C" w:rsidRDefault="006C7180" w:rsidP="00F473F6">
            <w:pPr>
              <w:pStyle w:val="ListParagraph"/>
              <w:numPr>
                <w:ilvl w:val="0"/>
                <w:numId w:val="11"/>
              </w:numPr>
              <w:rPr>
                <w:rFonts w:eastAsia="MS Mincho" w:cs="Times New Roman"/>
              </w:rPr>
            </w:pPr>
            <w:r w:rsidRPr="00EE607C">
              <w:t xml:space="preserve"> </w:t>
            </w:r>
          </w:p>
          <w:p w14:paraId="03F712EB" w14:textId="77777777" w:rsidR="006C7180" w:rsidRPr="00EE607C" w:rsidRDefault="006C7180" w:rsidP="006C7180">
            <w:r w:rsidRPr="00EE607C">
              <w:rPr>
                <w:rFonts w:eastAsia="MS Mincho" w:cs="Times New Roman"/>
              </w:rPr>
              <w:t xml:space="preserve">Identify one or more projects that have not worked. </w:t>
            </w:r>
            <w:r w:rsidR="00FD41DB" w:rsidRPr="00EE607C">
              <w:rPr>
                <w:rFonts w:eastAsia="MS Mincho" w:cs="Times New Roman"/>
              </w:rPr>
              <w:br/>
            </w:r>
            <w:r w:rsidRPr="00EE607C">
              <w:rPr>
                <w:rFonts w:eastAsia="MS Mincho" w:cs="Times New Roman"/>
              </w:rPr>
              <w:t xml:space="preserve">What </w:t>
            </w:r>
            <w:r w:rsidRPr="00EE607C">
              <w:t>happened</w:t>
            </w:r>
            <w:r w:rsidRPr="00EE607C">
              <w:rPr>
                <w:rFonts w:eastAsia="MS Mincho" w:cs="Times New Roman"/>
              </w:rPr>
              <w:t xml:space="preserve">? What have you learnt from this? </w:t>
            </w:r>
            <w:r w:rsidR="00FD41DB" w:rsidRPr="00EE607C">
              <w:rPr>
                <w:rFonts w:eastAsia="MS Mincho" w:cs="Times New Roman"/>
              </w:rPr>
              <w:br/>
            </w:r>
            <w:r w:rsidRPr="00EE607C">
              <w:rPr>
                <w:rFonts w:eastAsia="MS Mincho" w:cs="Times New Roman"/>
              </w:rPr>
              <w:t>What is helping or hindering</w:t>
            </w:r>
            <w:r w:rsidRPr="00EE607C">
              <w:t xml:space="preserve">? </w:t>
            </w:r>
          </w:p>
          <w:p w14:paraId="389D7320" w14:textId="77777777" w:rsidR="006C7180" w:rsidRPr="00EE607C" w:rsidRDefault="006C7180" w:rsidP="00F473F6">
            <w:pPr>
              <w:pStyle w:val="ListParagraph"/>
              <w:numPr>
                <w:ilvl w:val="0"/>
                <w:numId w:val="12"/>
              </w:numPr>
            </w:pPr>
            <w:r w:rsidRPr="00EE607C">
              <w:t xml:space="preserve">Where are the fault lines in this place? </w:t>
            </w:r>
          </w:p>
          <w:p w14:paraId="0B565D7B" w14:textId="77777777" w:rsidR="006C7180" w:rsidRPr="00EE607C" w:rsidRDefault="006C7180" w:rsidP="00F473F6">
            <w:pPr>
              <w:pStyle w:val="ListParagraph"/>
              <w:numPr>
                <w:ilvl w:val="0"/>
                <w:numId w:val="12"/>
              </w:numPr>
            </w:pPr>
            <w:r w:rsidRPr="00EE607C">
              <w:t xml:space="preserve">What points of conflict or disagreement make ministry hard? </w:t>
            </w:r>
          </w:p>
          <w:p w14:paraId="0B4CFCC5" w14:textId="77777777" w:rsidR="006C7180" w:rsidRPr="00EE607C" w:rsidRDefault="006C7180" w:rsidP="00F473F6">
            <w:pPr>
              <w:pStyle w:val="ListParagraph"/>
              <w:numPr>
                <w:ilvl w:val="0"/>
                <w:numId w:val="12"/>
              </w:numPr>
            </w:pPr>
            <w:r w:rsidRPr="00EE607C">
              <w:t>How are you working to be part of the solution?</w:t>
            </w:r>
          </w:p>
          <w:p w14:paraId="2389D72D" w14:textId="77777777" w:rsidR="006C7180" w:rsidRPr="00EE607C" w:rsidRDefault="006C7180" w:rsidP="006C7180"/>
          <w:p w14:paraId="7A10A95E" w14:textId="77777777" w:rsidR="006C7180" w:rsidRPr="00EE607C" w:rsidRDefault="006C7180" w:rsidP="006C7180">
            <w:r w:rsidRPr="00EE607C">
              <w:t>Are you able to meet the expect</w:t>
            </w:r>
            <w:r w:rsidRPr="00EE607C">
              <w:softHyphen/>
              <w:t>ations of this placement, as they have been agreed and developed along the way?</w:t>
            </w:r>
          </w:p>
          <w:p w14:paraId="6C3E7B0C" w14:textId="77777777" w:rsidR="004B5C47" w:rsidRPr="00EE607C" w:rsidRDefault="004B5C47" w:rsidP="004B5C47"/>
        </w:tc>
        <w:tc>
          <w:tcPr>
            <w:tcW w:w="7371" w:type="dxa"/>
          </w:tcPr>
          <w:p w14:paraId="34037DF6" w14:textId="77777777" w:rsidR="004B5C47" w:rsidRPr="00EE607C" w:rsidRDefault="00162239" w:rsidP="00162239">
            <w:pPr>
              <w:pStyle w:val="Heading7"/>
              <w:outlineLvl w:val="6"/>
            </w:pPr>
            <w:r w:rsidRPr="00081FEA">
              <w:t>Comments</w:t>
            </w:r>
          </w:p>
        </w:tc>
      </w:tr>
      <w:tr w:rsidR="004B5C47" w:rsidRPr="00EE607C" w14:paraId="4B03DBDA" w14:textId="77777777" w:rsidTr="00FD41DB">
        <w:trPr>
          <w:trHeight w:val="3118"/>
        </w:trPr>
        <w:tc>
          <w:tcPr>
            <w:tcW w:w="7655" w:type="dxa"/>
            <w:shd w:val="clear" w:color="auto" w:fill="EAE1FC" w:themeFill="accent5" w:themeFillTint="33"/>
          </w:tcPr>
          <w:p w14:paraId="0809FD50" w14:textId="77777777" w:rsidR="006C7180" w:rsidRPr="00302658" w:rsidRDefault="006C7180" w:rsidP="00B7711E">
            <w:pPr>
              <w:pStyle w:val="Subtitle"/>
            </w:pPr>
            <w:bookmarkStart w:id="22" w:name="_Hlk524004558"/>
            <w:bookmarkStart w:id="23" w:name="_Hlk1388622"/>
            <w:r w:rsidRPr="00302658">
              <w:lastRenderedPageBreak/>
              <w:t>Missional Leadership</w:t>
            </w:r>
          </w:p>
          <w:bookmarkEnd w:id="22"/>
          <w:p w14:paraId="024795CC" w14:textId="77777777" w:rsidR="006C7180" w:rsidRPr="00302658" w:rsidRDefault="00EE607C" w:rsidP="00EE607C">
            <w:pPr>
              <w:pStyle w:val="Quote"/>
              <w:ind w:left="0"/>
            </w:pPr>
            <w:r w:rsidRPr="00302658">
              <w:t xml:space="preserve">What training have you undertaken to develop your skills, </w:t>
            </w:r>
            <w:r w:rsidR="006C7180" w:rsidRPr="00302658">
              <w:t xml:space="preserve">style and effectiveness </w:t>
            </w:r>
            <w:r w:rsidRPr="00302658">
              <w:t xml:space="preserve">as a leader in mission? How’s it working for you?  </w:t>
            </w:r>
          </w:p>
          <w:p w14:paraId="0F4A5B46" w14:textId="7CF78304" w:rsidR="00EE607C" w:rsidRPr="00302658" w:rsidRDefault="00EE607C" w:rsidP="00F473F6">
            <w:pPr>
              <w:pStyle w:val="ListParagraph"/>
              <w:numPr>
                <w:ilvl w:val="0"/>
                <w:numId w:val="16"/>
              </w:numPr>
            </w:pPr>
            <w:r w:rsidRPr="00302658">
              <w:rPr>
                <w:b/>
              </w:rPr>
              <w:t>V</w:t>
            </w:r>
            <w:r w:rsidR="006C7180" w:rsidRPr="00302658">
              <w:rPr>
                <w:b/>
              </w:rPr>
              <w:t>ision casting</w:t>
            </w:r>
            <w:r w:rsidRPr="00302658">
              <w:rPr>
                <w:b/>
              </w:rPr>
              <w:t>:</w:t>
            </w:r>
            <w:r w:rsidRPr="00302658">
              <w:t xml:space="preserve"> Do you lead your congregation </w:t>
            </w:r>
            <w:r w:rsidR="001C2D0A" w:rsidRPr="00302658">
              <w:t xml:space="preserve">or </w:t>
            </w:r>
            <w:r w:rsidR="00F416FF" w:rsidRPr="00302658">
              <w:t xml:space="preserve">assist your agency </w:t>
            </w:r>
            <w:r w:rsidRPr="00302658">
              <w:t xml:space="preserve">in articulating an inspiring vision for the life of the church? </w:t>
            </w:r>
            <w:r w:rsidR="00FA3D63" w:rsidRPr="00302658">
              <w:t>How?</w:t>
            </w:r>
          </w:p>
          <w:p w14:paraId="329C4DB2" w14:textId="404D1540" w:rsidR="00EE607C" w:rsidRPr="00302658" w:rsidRDefault="00EE607C" w:rsidP="00F473F6">
            <w:pPr>
              <w:pStyle w:val="ListParagraph"/>
              <w:numPr>
                <w:ilvl w:val="0"/>
                <w:numId w:val="16"/>
              </w:numPr>
            </w:pPr>
            <w:r w:rsidRPr="00302658">
              <w:rPr>
                <w:b/>
              </w:rPr>
              <w:t>T</w:t>
            </w:r>
            <w:r w:rsidR="006C7180" w:rsidRPr="00302658">
              <w:rPr>
                <w:b/>
              </w:rPr>
              <w:t>eam building</w:t>
            </w:r>
            <w:r w:rsidRPr="00302658">
              <w:rPr>
                <w:b/>
              </w:rPr>
              <w:t>:</w:t>
            </w:r>
            <w:r w:rsidRPr="00302658">
              <w:t xml:space="preserve"> </w:t>
            </w:r>
            <w:r w:rsidR="00F416FF" w:rsidRPr="00302658">
              <w:t xml:space="preserve">Who do your work with in this ministry? </w:t>
            </w:r>
            <w:r w:rsidRPr="00302658">
              <w:t xml:space="preserve">How do you identify, engage, develop and equip </w:t>
            </w:r>
            <w:r w:rsidR="00F416FF" w:rsidRPr="00302658">
              <w:t xml:space="preserve">church </w:t>
            </w:r>
            <w:r w:rsidRPr="00302658">
              <w:t>members</w:t>
            </w:r>
            <w:r w:rsidR="00F416FF" w:rsidRPr="00302658">
              <w:t xml:space="preserve"> or team colleagues</w:t>
            </w:r>
            <w:r w:rsidRPr="00302658">
              <w:t xml:space="preserve"> for their ministries? </w:t>
            </w:r>
          </w:p>
          <w:p w14:paraId="315D7829" w14:textId="37460B70" w:rsidR="00EE607C" w:rsidRPr="00302658" w:rsidRDefault="00EE607C" w:rsidP="00F473F6">
            <w:pPr>
              <w:pStyle w:val="ListParagraph"/>
              <w:numPr>
                <w:ilvl w:val="0"/>
                <w:numId w:val="16"/>
              </w:numPr>
            </w:pPr>
            <w:r w:rsidRPr="00302658">
              <w:rPr>
                <w:b/>
              </w:rPr>
              <w:t>M</w:t>
            </w:r>
            <w:r w:rsidR="006C7180" w:rsidRPr="00302658">
              <w:rPr>
                <w:b/>
              </w:rPr>
              <w:t>ission planning</w:t>
            </w:r>
            <w:r w:rsidRPr="00302658">
              <w:rPr>
                <w:b/>
              </w:rPr>
              <w:t>:</w:t>
            </w:r>
            <w:r w:rsidRPr="00302658">
              <w:t xml:space="preserve"> How do you exercise </w:t>
            </w:r>
            <w:r w:rsidR="00F416FF" w:rsidRPr="00302658">
              <w:t xml:space="preserve">your </w:t>
            </w:r>
            <w:r w:rsidRPr="00302658">
              <w:t>responsibility for ensuring that the placement’s mission objectives are regularly reviewed, renewed and resourced?</w:t>
            </w:r>
            <w:r w:rsidR="00FA3D63" w:rsidRPr="00302658">
              <w:t xml:space="preserve"> When?</w:t>
            </w:r>
          </w:p>
          <w:p w14:paraId="69D79635" w14:textId="77777777" w:rsidR="006C7180" w:rsidRPr="00302658" w:rsidRDefault="000F54ED" w:rsidP="00F473F6">
            <w:pPr>
              <w:pStyle w:val="ListParagraph"/>
              <w:numPr>
                <w:ilvl w:val="0"/>
                <w:numId w:val="16"/>
              </w:numPr>
            </w:pPr>
            <w:r w:rsidRPr="00302658">
              <w:rPr>
                <w:b/>
              </w:rPr>
              <w:t xml:space="preserve">Pastoral </w:t>
            </w:r>
            <w:r w:rsidR="006C7180" w:rsidRPr="00302658">
              <w:rPr>
                <w:b/>
              </w:rPr>
              <w:t>skills</w:t>
            </w:r>
            <w:r w:rsidRPr="00302658">
              <w:rPr>
                <w:b/>
              </w:rPr>
              <w:t xml:space="preserve"> and</w:t>
            </w:r>
            <w:r w:rsidR="006C7180" w:rsidRPr="00302658">
              <w:rPr>
                <w:b/>
              </w:rPr>
              <w:t xml:space="preserve"> relationships</w:t>
            </w:r>
            <w:r w:rsidRPr="00302658">
              <w:rPr>
                <w:b/>
              </w:rPr>
              <w:t>:</w:t>
            </w:r>
            <w:r w:rsidRPr="00302658">
              <w:t xml:space="preserve"> How do you attend to the quality of relationships with your leaders and </w:t>
            </w:r>
            <w:r w:rsidR="00872A98" w:rsidRPr="00302658">
              <w:t>members</w:t>
            </w:r>
            <w:r w:rsidRPr="00302658">
              <w:t xml:space="preserve"> to build trust, </w:t>
            </w:r>
            <w:r w:rsidR="00872A98" w:rsidRPr="00302658">
              <w:t xml:space="preserve">passion, </w:t>
            </w:r>
            <w:r w:rsidRPr="00302658">
              <w:t>confidence and</w:t>
            </w:r>
            <w:r w:rsidR="00872A98" w:rsidRPr="00302658">
              <w:t xml:space="preserve"> willing</w:t>
            </w:r>
            <w:r w:rsidRPr="00302658">
              <w:t xml:space="preserve"> engagement with the mission of the church? </w:t>
            </w:r>
          </w:p>
          <w:p w14:paraId="0EAA5CE1" w14:textId="77777777" w:rsidR="004B5C47" w:rsidRPr="00302658" w:rsidRDefault="004B5C47" w:rsidP="004B5C47"/>
        </w:tc>
        <w:tc>
          <w:tcPr>
            <w:tcW w:w="7371" w:type="dxa"/>
          </w:tcPr>
          <w:p w14:paraId="38B9CD40" w14:textId="77777777" w:rsidR="004B5C47" w:rsidRPr="00EE607C" w:rsidRDefault="00162239" w:rsidP="00162239">
            <w:pPr>
              <w:pStyle w:val="Heading7"/>
              <w:outlineLvl w:val="6"/>
            </w:pPr>
            <w:r w:rsidRPr="00081FEA">
              <w:t>Comments</w:t>
            </w:r>
          </w:p>
        </w:tc>
      </w:tr>
      <w:tr w:rsidR="00FD41DB" w:rsidRPr="00EE607C" w14:paraId="1E8DADED" w14:textId="77777777" w:rsidTr="00512353">
        <w:tc>
          <w:tcPr>
            <w:tcW w:w="7655" w:type="dxa"/>
            <w:shd w:val="clear" w:color="auto" w:fill="EAE1FC" w:themeFill="accent5" w:themeFillTint="33"/>
          </w:tcPr>
          <w:p w14:paraId="6E161E99" w14:textId="77777777" w:rsidR="00FD41DB" w:rsidRPr="00302658" w:rsidRDefault="00FD41DB" w:rsidP="00B7711E">
            <w:pPr>
              <w:pStyle w:val="Subtitle"/>
            </w:pPr>
            <w:bookmarkStart w:id="24" w:name="_Hlk524004575"/>
            <w:r w:rsidRPr="00302658">
              <w:t>Skills in managing change and fostering innovation</w:t>
            </w:r>
          </w:p>
          <w:bookmarkEnd w:id="24"/>
          <w:p w14:paraId="61A0BCB4" w14:textId="1531A6C6" w:rsidR="00FD41DB" w:rsidRPr="00302658" w:rsidRDefault="000F54ED" w:rsidP="00F473F6">
            <w:pPr>
              <w:pStyle w:val="ListParagraph"/>
              <w:numPr>
                <w:ilvl w:val="0"/>
                <w:numId w:val="15"/>
              </w:numPr>
            </w:pPr>
            <w:r w:rsidRPr="00302658">
              <w:t xml:space="preserve">Are you confident that you have an adequate understanding of the theory, methods and </w:t>
            </w:r>
            <w:r w:rsidR="00FA3D63" w:rsidRPr="00302658">
              <w:t>urgent need for</w:t>
            </w:r>
            <w:r w:rsidRPr="00302658">
              <w:t xml:space="preserve"> change</w:t>
            </w:r>
            <w:r w:rsidR="00FA3D63" w:rsidRPr="00302658">
              <w:t xml:space="preserve"> in the Church?</w:t>
            </w:r>
          </w:p>
          <w:p w14:paraId="6E743F99" w14:textId="77777777" w:rsidR="000F54ED" w:rsidRPr="00302658" w:rsidRDefault="000F54ED" w:rsidP="00F473F6">
            <w:pPr>
              <w:pStyle w:val="ListParagraph"/>
              <w:numPr>
                <w:ilvl w:val="0"/>
                <w:numId w:val="15"/>
              </w:numPr>
            </w:pPr>
            <w:r w:rsidRPr="00302658">
              <w:t xml:space="preserve">Do you feel competent to lead change in your placement? </w:t>
            </w:r>
          </w:p>
          <w:p w14:paraId="7CB8B43C" w14:textId="77777777" w:rsidR="000F54ED" w:rsidRPr="00302658" w:rsidRDefault="000F54ED" w:rsidP="00F473F6">
            <w:pPr>
              <w:pStyle w:val="ListParagraph"/>
              <w:numPr>
                <w:ilvl w:val="0"/>
                <w:numId w:val="15"/>
              </w:numPr>
            </w:pPr>
            <w:r w:rsidRPr="00302658">
              <w:t xml:space="preserve">How do you minister to those who find necessary change threatening or challenging? </w:t>
            </w:r>
          </w:p>
          <w:p w14:paraId="54E7521D" w14:textId="77777777" w:rsidR="00FD41DB" w:rsidRPr="00302658" w:rsidRDefault="00FD41DB" w:rsidP="00FD41DB"/>
        </w:tc>
        <w:tc>
          <w:tcPr>
            <w:tcW w:w="7371" w:type="dxa"/>
          </w:tcPr>
          <w:p w14:paraId="4946072A" w14:textId="77777777" w:rsidR="00FD41DB" w:rsidRPr="00EE607C" w:rsidRDefault="00FD41DB" w:rsidP="00512353"/>
        </w:tc>
      </w:tr>
      <w:tr w:rsidR="006C7180" w:rsidRPr="00EE607C" w14:paraId="21A0BFB0" w14:textId="77777777" w:rsidTr="009D2671">
        <w:tc>
          <w:tcPr>
            <w:tcW w:w="7655" w:type="dxa"/>
            <w:shd w:val="clear" w:color="auto" w:fill="EAE1FC" w:themeFill="accent5" w:themeFillTint="33"/>
          </w:tcPr>
          <w:p w14:paraId="3C562481" w14:textId="77777777" w:rsidR="006C7180" w:rsidRPr="00302658" w:rsidRDefault="00FD41DB" w:rsidP="00B7711E">
            <w:pPr>
              <w:pStyle w:val="Subtitle"/>
            </w:pPr>
            <w:bookmarkStart w:id="25" w:name="_Hlk524004587"/>
            <w:bookmarkStart w:id="26" w:name="_GoBack"/>
            <w:bookmarkEnd w:id="26"/>
            <w:r w:rsidRPr="00302658">
              <w:t>Transformative</w:t>
            </w:r>
            <w:r w:rsidR="006C7180" w:rsidRPr="00302658">
              <w:t xml:space="preserve"> proclamation, teaching</w:t>
            </w:r>
            <w:r w:rsidR="000F54ED" w:rsidRPr="00302658">
              <w:t xml:space="preserve">, </w:t>
            </w:r>
            <w:r w:rsidR="006C7180" w:rsidRPr="00302658">
              <w:t>discipling</w:t>
            </w:r>
          </w:p>
          <w:bookmarkEnd w:id="25"/>
          <w:p w14:paraId="4FC346AC" w14:textId="77777777" w:rsidR="00FD41DB" w:rsidRPr="00302658" w:rsidRDefault="00FD41DB" w:rsidP="00F473F6">
            <w:pPr>
              <w:pStyle w:val="ListParagraph"/>
              <w:numPr>
                <w:ilvl w:val="0"/>
                <w:numId w:val="14"/>
              </w:numPr>
            </w:pPr>
            <w:r w:rsidRPr="00302658">
              <w:t xml:space="preserve">Do you have a plan and strategy for reaching, engaging and nurturing new believers into faith and discipleship? </w:t>
            </w:r>
          </w:p>
          <w:p w14:paraId="117B1E36" w14:textId="77777777" w:rsidR="00FD41DB" w:rsidRPr="00302658" w:rsidRDefault="00FD41DB" w:rsidP="00F473F6">
            <w:pPr>
              <w:pStyle w:val="ListParagraph"/>
              <w:numPr>
                <w:ilvl w:val="0"/>
                <w:numId w:val="14"/>
              </w:numPr>
            </w:pPr>
            <w:r w:rsidRPr="00302658">
              <w:t xml:space="preserve">Do you have a strategy for </w:t>
            </w:r>
            <w:r w:rsidR="00EE607C" w:rsidRPr="00302658">
              <w:t xml:space="preserve">mentoring disciples into leaders? </w:t>
            </w:r>
          </w:p>
          <w:p w14:paraId="3B42BC68" w14:textId="2CD7C0AA" w:rsidR="00FD41DB" w:rsidRPr="00302658" w:rsidRDefault="00EE607C" w:rsidP="00F473F6">
            <w:pPr>
              <w:pStyle w:val="ListParagraph"/>
              <w:numPr>
                <w:ilvl w:val="0"/>
                <w:numId w:val="14"/>
              </w:numPr>
            </w:pPr>
            <w:r w:rsidRPr="00302658">
              <w:t xml:space="preserve">How do you keep your preaching and teaching focused on a transformative relationship with Christ, no matter who is present? </w:t>
            </w:r>
          </w:p>
          <w:p w14:paraId="6C06FF37" w14:textId="4A4D20BF" w:rsidR="00F416FF" w:rsidRPr="00302658" w:rsidRDefault="00F416FF" w:rsidP="00F473F6">
            <w:pPr>
              <w:pStyle w:val="ListParagraph"/>
              <w:numPr>
                <w:ilvl w:val="0"/>
                <w:numId w:val="14"/>
              </w:numPr>
            </w:pPr>
            <w:r w:rsidRPr="00302658">
              <w:t>[ How do you relate this question to your Chaplaincy role? ]</w:t>
            </w:r>
          </w:p>
          <w:p w14:paraId="0A42C3DE" w14:textId="77777777" w:rsidR="000F54ED" w:rsidRPr="00302658" w:rsidRDefault="000F54ED" w:rsidP="00FD41DB"/>
        </w:tc>
        <w:tc>
          <w:tcPr>
            <w:tcW w:w="7371" w:type="dxa"/>
          </w:tcPr>
          <w:p w14:paraId="3E60C635" w14:textId="77777777" w:rsidR="006C7180" w:rsidRPr="00EE607C" w:rsidRDefault="006C7180" w:rsidP="006C7180"/>
        </w:tc>
      </w:tr>
      <w:tr w:rsidR="006C7180" w:rsidRPr="00EE607C" w14:paraId="7D8755A0" w14:textId="77777777" w:rsidTr="00545D8A">
        <w:trPr>
          <w:trHeight w:val="4819"/>
        </w:trPr>
        <w:tc>
          <w:tcPr>
            <w:tcW w:w="7655" w:type="dxa"/>
            <w:shd w:val="clear" w:color="auto" w:fill="EAE1FC" w:themeFill="accent5" w:themeFillTint="33"/>
          </w:tcPr>
          <w:p w14:paraId="2EE69403" w14:textId="77777777" w:rsidR="006C7180" w:rsidRPr="00EE607C" w:rsidRDefault="006C7180" w:rsidP="00B7711E">
            <w:pPr>
              <w:pStyle w:val="Subtitle"/>
            </w:pPr>
            <w:bookmarkStart w:id="27" w:name="_Hlk524004599"/>
            <w:bookmarkEnd w:id="23"/>
            <w:r w:rsidRPr="00EE607C">
              <w:lastRenderedPageBreak/>
              <w:t>Self-</w:t>
            </w:r>
            <w:r w:rsidR="000F54ED" w:rsidRPr="00EE607C">
              <w:t>care, connection, enhancement</w:t>
            </w:r>
          </w:p>
          <w:bookmarkEnd w:id="27"/>
          <w:p w14:paraId="5EC8FF18" w14:textId="77777777" w:rsidR="006C7180" w:rsidRPr="00EE607C" w:rsidRDefault="006C7180" w:rsidP="006C7180">
            <w:pPr>
              <w:rPr>
                <w:b/>
              </w:rPr>
            </w:pPr>
            <w:r w:rsidRPr="00EE607C">
              <w:t>Ministry support</w:t>
            </w:r>
          </w:p>
          <w:p w14:paraId="5FEF2AE9" w14:textId="77777777" w:rsidR="006C7180" w:rsidRDefault="006C7180" w:rsidP="00B7711E">
            <w:pPr>
              <w:pStyle w:val="ListParagraph"/>
            </w:pPr>
            <w:r w:rsidRPr="00EE607C">
              <w:t xml:space="preserve">Describe </w:t>
            </w:r>
            <w:r w:rsidR="005D4ED1">
              <w:t>your</w:t>
            </w:r>
            <w:r w:rsidRPr="00EE607C">
              <w:t xml:space="preserve"> Professional Supervision</w:t>
            </w:r>
            <w:r w:rsidR="00872A98">
              <w:t xml:space="preserve"> arrangements.</w:t>
            </w:r>
          </w:p>
          <w:p w14:paraId="754E1BC3" w14:textId="77777777" w:rsidR="005D4ED1" w:rsidRDefault="005D4ED1" w:rsidP="00B7711E">
            <w:pPr>
              <w:pStyle w:val="ListParagraph"/>
            </w:pPr>
            <w:r>
              <w:t xml:space="preserve">What is the quality of your relationships with </w:t>
            </w:r>
            <w:r w:rsidRPr="00EE607C">
              <w:t>Colleagues in ministry</w:t>
            </w:r>
            <w:r>
              <w:t>, o</w:t>
            </w:r>
            <w:r w:rsidRPr="00EE607C">
              <w:t xml:space="preserve">ffice </w:t>
            </w:r>
            <w:r>
              <w:t>be</w:t>
            </w:r>
            <w:r w:rsidRPr="00EE607C">
              <w:t>arers</w:t>
            </w:r>
            <w:r>
              <w:t xml:space="preserve">, </w:t>
            </w:r>
            <w:r w:rsidRPr="00EE607C">
              <w:t>Church leaders</w:t>
            </w:r>
            <w:r>
              <w:t xml:space="preserve"> and others?</w:t>
            </w:r>
          </w:p>
          <w:p w14:paraId="508BEFFD" w14:textId="77777777" w:rsidR="006C7180" w:rsidRPr="00EE607C" w:rsidRDefault="006C7180" w:rsidP="006C7180">
            <w:r w:rsidRPr="00EE607C">
              <w:t xml:space="preserve">Continuing education </w:t>
            </w:r>
          </w:p>
          <w:p w14:paraId="2382A955" w14:textId="77777777" w:rsidR="006C7180" w:rsidRPr="00EE607C" w:rsidRDefault="006C7180" w:rsidP="00B7711E">
            <w:pPr>
              <w:pStyle w:val="ListParagraph"/>
            </w:pPr>
            <w:r w:rsidRPr="00EE607C">
              <w:t xml:space="preserve">Discuss your continuing education program. </w:t>
            </w:r>
            <w:r w:rsidR="00545D8A">
              <w:t xml:space="preserve"> </w:t>
            </w:r>
            <w:r w:rsidRPr="00EE607C">
              <w:br/>
              <w:t xml:space="preserve">What skill or knowledge gaps do you need to fill? </w:t>
            </w:r>
            <w:r w:rsidRPr="00EE607C">
              <w:br/>
              <w:t xml:space="preserve">What will give you energy and skills? </w:t>
            </w:r>
            <w:r w:rsidRPr="00EE607C">
              <w:br/>
              <w:t xml:space="preserve">Is your program meeting ministry </w:t>
            </w:r>
            <w:r w:rsidR="00FA3D63">
              <w:t>needs</w:t>
            </w:r>
            <w:r w:rsidRPr="00EE607C">
              <w:t>, or personal interests?</w:t>
            </w:r>
          </w:p>
          <w:p w14:paraId="66A6F559" w14:textId="5042AA42" w:rsidR="006C7180" w:rsidRPr="00EE607C" w:rsidRDefault="006C7180" w:rsidP="00F416FF">
            <w:pPr>
              <w:tabs>
                <w:tab w:val="right" w:pos="7439"/>
              </w:tabs>
            </w:pPr>
            <w:r w:rsidRPr="00EE607C">
              <w:t>Presbytery</w:t>
            </w:r>
            <w:r w:rsidR="00F416FF">
              <w:tab/>
            </w:r>
          </w:p>
          <w:p w14:paraId="2E1F3E82" w14:textId="77777777" w:rsidR="006C7180" w:rsidRPr="00EE607C" w:rsidRDefault="006C7180" w:rsidP="00B7711E">
            <w:pPr>
              <w:pStyle w:val="ListParagraph"/>
            </w:pPr>
            <w:r w:rsidRPr="00EE607C">
              <w:t xml:space="preserve">Besides attending meetings, what contribution do you make to the life and mission of the Presbytery? </w:t>
            </w:r>
          </w:p>
          <w:p w14:paraId="7FADDFA2" w14:textId="77777777" w:rsidR="000F54ED" w:rsidRPr="00EE607C" w:rsidRDefault="006C7180" w:rsidP="00B7711E">
            <w:pPr>
              <w:pStyle w:val="ListParagraph"/>
            </w:pPr>
            <w:r w:rsidRPr="00EE607C">
              <w:t xml:space="preserve">What support do you seek and receive from Presbytery? </w:t>
            </w:r>
          </w:p>
        </w:tc>
        <w:tc>
          <w:tcPr>
            <w:tcW w:w="7371" w:type="dxa"/>
          </w:tcPr>
          <w:p w14:paraId="4C6944F5" w14:textId="77777777" w:rsidR="006C7180" w:rsidRPr="00EE607C" w:rsidRDefault="00162239" w:rsidP="00162239">
            <w:pPr>
              <w:pStyle w:val="Heading7"/>
              <w:outlineLvl w:val="6"/>
            </w:pPr>
            <w:r w:rsidRPr="00081FEA">
              <w:t>Comments</w:t>
            </w:r>
          </w:p>
        </w:tc>
      </w:tr>
      <w:tr w:rsidR="006C7180" w:rsidRPr="00EE607C" w14:paraId="799A12AC" w14:textId="77777777" w:rsidTr="00545D8A">
        <w:trPr>
          <w:trHeight w:val="2973"/>
        </w:trPr>
        <w:tc>
          <w:tcPr>
            <w:tcW w:w="7655" w:type="dxa"/>
            <w:shd w:val="clear" w:color="auto" w:fill="EAE1FC" w:themeFill="accent5" w:themeFillTint="33"/>
          </w:tcPr>
          <w:p w14:paraId="4BECC72C" w14:textId="77777777" w:rsidR="006C7180" w:rsidRPr="00EE607C" w:rsidRDefault="006C7180" w:rsidP="00B7711E">
            <w:pPr>
              <w:pStyle w:val="Subtitle"/>
            </w:pPr>
            <w:r w:rsidRPr="00EE607C">
              <w:t>Personal</w:t>
            </w:r>
          </w:p>
          <w:p w14:paraId="55A1BA20" w14:textId="77777777" w:rsidR="006C7180" w:rsidRPr="00EE607C" w:rsidRDefault="006C7180" w:rsidP="00B7711E">
            <w:pPr>
              <w:pStyle w:val="ListParagraph"/>
            </w:pPr>
            <w:r w:rsidRPr="00EE607C">
              <w:t xml:space="preserve">What are the costs of ministry here? How much are you willing and able to bear? What extra resources do you need of education, training or personal support? </w:t>
            </w:r>
          </w:p>
          <w:p w14:paraId="386E40FB" w14:textId="77777777" w:rsidR="006C7180" w:rsidRPr="00EE607C" w:rsidRDefault="006C7180" w:rsidP="00B7711E">
            <w:pPr>
              <w:pStyle w:val="ListParagraph"/>
            </w:pPr>
            <w:r w:rsidRPr="00EE607C">
              <w:t>How does this placement suit or challenge the needs of your family? What external factors</w:t>
            </w:r>
            <w:r w:rsidR="00FA3D63">
              <w:t xml:space="preserve"> may</w:t>
            </w:r>
            <w:r w:rsidRPr="00EE607C">
              <w:t xml:space="preserve"> influence the </w:t>
            </w:r>
            <w:r w:rsidR="00FA3D63">
              <w:t>dur</w:t>
            </w:r>
            <w:r w:rsidRPr="00EE607C">
              <w:t xml:space="preserve">ation of your ministry here? </w:t>
            </w:r>
          </w:p>
          <w:p w14:paraId="78BFB17A" w14:textId="77777777" w:rsidR="006C7180" w:rsidRPr="00EE607C" w:rsidRDefault="006C7180" w:rsidP="00B7711E">
            <w:pPr>
              <w:pStyle w:val="ListParagraph"/>
            </w:pPr>
            <w:r w:rsidRPr="00EE607C">
              <w:t xml:space="preserve">What personal goals are you working towards, and how do they affect your sense of vitality here? </w:t>
            </w:r>
          </w:p>
        </w:tc>
        <w:tc>
          <w:tcPr>
            <w:tcW w:w="7371" w:type="dxa"/>
          </w:tcPr>
          <w:p w14:paraId="6D087C6B" w14:textId="77777777" w:rsidR="006C7180" w:rsidRPr="00EE607C" w:rsidRDefault="006C7180" w:rsidP="006C7180"/>
        </w:tc>
      </w:tr>
      <w:tr w:rsidR="006C7180" w:rsidRPr="00EE607C" w14:paraId="3B8A3629" w14:textId="77777777" w:rsidTr="009D2671">
        <w:tc>
          <w:tcPr>
            <w:tcW w:w="7655" w:type="dxa"/>
            <w:shd w:val="clear" w:color="auto" w:fill="EAE1FC" w:themeFill="accent5" w:themeFillTint="33"/>
          </w:tcPr>
          <w:p w14:paraId="26CB4FCA" w14:textId="77777777" w:rsidR="006C7180" w:rsidRPr="00EE607C" w:rsidRDefault="006C7180" w:rsidP="00B7711E">
            <w:pPr>
              <w:pStyle w:val="Subtitle"/>
            </w:pPr>
            <w:r w:rsidRPr="00EE607C">
              <w:t>Vocation:</w:t>
            </w:r>
          </w:p>
          <w:p w14:paraId="60C0C33C" w14:textId="77777777" w:rsidR="006C7180" w:rsidRPr="00EE607C" w:rsidRDefault="006C7180" w:rsidP="005D4ED1">
            <w:r w:rsidRPr="00EE607C">
              <w:t>Do you believe your ministry in this placement has a continuing vitality, to the benefit of your people and your own growth in Christ?</w:t>
            </w:r>
          </w:p>
          <w:p w14:paraId="5E0EC03E" w14:textId="77777777" w:rsidR="006C7180" w:rsidRPr="00EE607C" w:rsidRDefault="006C7180" w:rsidP="006C7180"/>
        </w:tc>
        <w:tc>
          <w:tcPr>
            <w:tcW w:w="7371" w:type="dxa"/>
          </w:tcPr>
          <w:p w14:paraId="76F1F67E" w14:textId="77777777" w:rsidR="006C7180" w:rsidRPr="00EE607C" w:rsidRDefault="006C7180" w:rsidP="006C7180"/>
        </w:tc>
      </w:tr>
    </w:tbl>
    <w:p w14:paraId="404C9C6F" w14:textId="77777777" w:rsidR="00545D8A" w:rsidRPr="00EE607C" w:rsidRDefault="00545D8A" w:rsidP="00545D8A"/>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6C7180" w:rsidRPr="00AE69D7" w14:paraId="63E1EA76" w14:textId="77777777" w:rsidTr="0034057C">
        <w:trPr>
          <w:trHeight w:val="567"/>
        </w:trPr>
        <w:tc>
          <w:tcPr>
            <w:tcW w:w="7655" w:type="dxa"/>
            <w:shd w:val="clear" w:color="auto" w:fill="F6D8F5" w:themeFill="accent6" w:themeFillTint="33"/>
            <w:vAlign w:val="center"/>
          </w:tcPr>
          <w:p w14:paraId="561A2A7C" w14:textId="77777777" w:rsidR="006C7180" w:rsidRPr="00AE69D7" w:rsidRDefault="006C7180" w:rsidP="00AE69D7">
            <w:pPr>
              <w:pStyle w:val="Heading2"/>
              <w:outlineLvl w:val="1"/>
              <w:rPr>
                <w:sz w:val="32"/>
              </w:rPr>
            </w:pPr>
            <w:bookmarkStart w:id="28" w:name="_Toc954408"/>
            <w:r w:rsidRPr="00AE69D7">
              <w:rPr>
                <w:sz w:val="32"/>
              </w:rPr>
              <w:lastRenderedPageBreak/>
              <w:t>VITAL MINISTRY QUESTIONS FOR THE PLACEMENT</w:t>
            </w:r>
            <w:bookmarkEnd w:id="28"/>
          </w:p>
        </w:tc>
        <w:tc>
          <w:tcPr>
            <w:tcW w:w="7371" w:type="dxa"/>
            <w:vAlign w:val="center"/>
          </w:tcPr>
          <w:p w14:paraId="44DCC0EC" w14:textId="77777777" w:rsidR="006C7180" w:rsidRPr="00AE69D7" w:rsidRDefault="006C7180" w:rsidP="0083017F">
            <w:pPr>
              <w:pStyle w:val="Heading7"/>
              <w:outlineLvl w:val="6"/>
            </w:pPr>
            <w:r w:rsidRPr="00AE69D7">
              <w:t>Comments</w:t>
            </w:r>
          </w:p>
        </w:tc>
      </w:tr>
      <w:tr w:rsidR="006C7180" w:rsidRPr="00EE607C" w14:paraId="5A2B27BB" w14:textId="77777777" w:rsidTr="00545D8A">
        <w:tc>
          <w:tcPr>
            <w:tcW w:w="7655" w:type="dxa"/>
            <w:shd w:val="clear" w:color="auto" w:fill="F6D8F5" w:themeFill="accent6" w:themeFillTint="33"/>
          </w:tcPr>
          <w:p w14:paraId="6CEC8AB4" w14:textId="77777777" w:rsidR="006C7180" w:rsidRPr="00302658" w:rsidRDefault="0034057C" w:rsidP="00B7711E">
            <w:pPr>
              <w:pStyle w:val="Subtitle"/>
            </w:pPr>
            <w:r w:rsidRPr="00302658">
              <w:t>Reality check</w:t>
            </w:r>
            <w:r w:rsidR="006C7180" w:rsidRPr="00302658">
              <w:t>:</w:t>
            </w:r>
          </w:p>
          <w:p w14:paraId="4992136D" w14:textId="77777777" w:rsidR="00503C81" w:rsidRPr="00302658" w:rsidRDefault="00503C81" w:rsidP="0034057C">
            <w:r w:rsidRPr="00302658">
              <w:t xml:space="preserve">How long has the minister been with this placement? </w:t>
            </w:r>
          </w:p>
          <w:p w14:paraId="04001624" w14:textId="77777777" w:rsidR="00503C81" w:rsidRPr="00302658" w:rsidRDefault="00503C81" w:rsidP="0034057C">
            <w:r w:rsidRPr="00302658">
              <w:t xml:space="preserve">Describe the relationship between the placement and the minister and her/his family?  </w:t>
            </w:r>
          </w:p>
          <w:p w14:paraId="125E18E1" w14:textId="77777777" w:rsidR="00B7711E" w:rsidRPr="00302658" w:rsidRDefault="00B7711E" w:rsidP="0034057C"/>
          <w:p w14:paraId="3EED3340" w14:textId="77777777" w:rsidR="00503C81" w:rsidRPr="00302658" w:rsidRDefault="00503C81" w:rsidP="00B7711E">
            <w:pPr>
              <w:pStyle w:val="Subtitle"/>
            </w:pPr>
            <w:r w:rsidRPr="00302658">
              <w:t xml:space="preserve">Who is in the room? </w:t>
            </w:r>
          </w:p>
          <w:p w14:paraId="2CD3EAFA" w14:textId="77777777" w:rsidR="0056433F" w:rsidRPr="00302658" w:rsidRDefault="0056433F" w:rsidP="0034057C">
            <w:r w:rsidRPr="00302658">
              <w:t xml:space="preserve">Presbytery members introduce themselves </w:t>
            </w:r>
          </w:p>
          <w:p w14:paraId="58EA52A8" w14:textId="77777777" w:rsidR="00F84095" w:rsidRPr="00302658" w:rsidRDefault="0056433F" w:rsidP="0034057C">
            <w:r w:rsidRPr="00302658">
              <w:t>P</w:t>
            </w:r>
            <w:r w:rsidR="00503C81" w:rsidRPr="00302658">
              <w:t>articipants introduce themselves and</w:t>
            </w:r>
            <w:r w:rsidR="00F84095" w:rsidRPr="00302658">
              <w:t xml:space="preserve">: </w:t>
            </w:r>
          </w:p>
          <w:p w14:paraId="3071EF11" w14:textId="77777777" w:rsidR="00F84095" w:rsidRPr="00302658" w:rsidRDefault="00503C81" w:rsidP="00B7711E">
            <w:pPr>
              <w:pStyle w:val="ListParagraph"/>
            </w:pPr>
            <w:r w:rsidRPr="00302658">
              <w:t>name the area(s) of ministry they share in with the minister</w:t>
            </w:r>
            <w:r w:rsidR="00F84095" w:rsidRPr="00302658">
              <w:t xml:space="preserve">; </w:t>
            </w:r>
          </w:p>
          <w:p w14:paraId="1DED3891" w14:textId="77777777" w:rsidR="00503C81" w:rsidRPr="00302658" w:rsidRDefault="00F84095" w:rsidP="00B7711E">
            <w:pPr>
              <w:pStyle w:val="ListParagraph"/>
            </w:pPr>
            <w:r w:rsidRPr="00302658">
              <w:t xml:space="preserve">each </w:t>
            </w:r>
            <w:r w:rsidR="00503C81" w:rsidRPr="00302658">
              <w:t xml:space="preserve">name two strengths of the minister from those particular areas. </w:t>
            </w:r>
            <w:r w:rsidRPr="00302658">
              <w:t>Convenor should m</w:t>
            </w:r>
            <w:r w:rsidR="00503C81" w:rsidRPr="00302658">
              <w:t xml:space="preserve">ake a list of these affirmations. </w:t>
            </w:r>
          </w:p>
          <w:p w14:paraId="309FE0E7" w14:textId="77777777" w:rsidR="00F84095" w:rsidRPr="00302658" w:rsidRDefault="00F84095" w:rsidP="00B7711E">
            <w:pPr>
              <w:pStyle w:val="ListParagraph"/>
            </w:pPr>
            <w:r w:rsidRPr="00302658">
              <w:t xml:space="preserve">After all have shared: are there any other strengths we should add? </w:t>
            </w:r>
          </w:p>
          <w:p w14:paraId="0083C9AD" w14:textId="77777777" w:rsidR="006C7180" w:rsidRPr="00302658" w:rsidRDefault="006C7180" w:rsidP="00F84095"/>
          <w:p w14:paraId="5ADC9776" w14:textId="77777777" w:rsidR="00B7711E" w:rsidRPr="00302658" w:rsidRDefault="00B7711E" w:rsidP="00F84095"/>
        </w:tc>
        <w:tc>
          <w:tcPr>
            <w:tcW w:w="7371" w:type="dxa"/>
          </w:tcPr>
          <w:p w14:paraId="5BAB6AC0" w14:textId="77777777" w:rsidR="006C7180" w:rsidRPr="00EE607C" w:rsidRDefault="006C7180" w:rsidP="0083017F"/>
        </w:tc>
      </w:tr>
      <w:tr w:rsidR="000D15E5" w:rsidRPr="00EE607C" w14:paraId="3A50E946" w14:textId="77777777" w:rsidTr="009A7ACA">
        <w:tc>
          <w:tcPr>
            <w:tcW w:w="7655" w:type="dxa"/>
            <w:shd w:val="clear" w:color="auto" w:fill="F6D8F5" w:themeFill="accent6" w:themeFillTint="33"/>
          </w:tcPr>
          <w:p w14:paraId="44A024EC" w14:textId="2002B638" w:rsidR="000D15E5" w:rsidRPr="00302658" w:rsidRDefault="00F416FF" w:rsidP="00B7711E">
            <w:pPr>
              <w:pStyle w:val="Subtitle"/>
            </w:pPr>
            <w:r w:rsidRPr="00302658">
              <w:t>Placement’s</w:t>
            </w:r>
            <w:r w:rsidR="000D15E5" w:rsidRPr="00302658">
              <w:t xml:space="preserve"> Agenda</w:t>
            </w:r>
          </w:p>
          <w:p w14:paraId="4EB55277" w14:textId="18D337DB" w:rsidR="000D15E5" w:rsidRPr="00302658" w:rsidRDefault="000D15E5" w:rsidP="00512353">
            <w:r w:rsidRPr="00302658">
              <w:t xml:space="preserve">What do the congregational members </w:t>
            </w:r>
            <w:r w:rsidR="00F416FF" w:rsidRPr="00302658">
              <w:t xml:space="preserve">or </w:t>
            </w:r>
            <w:r w:rsidR="009A7ACA" w:rsidRPr="00302658">
              <w:t>placement representatives</w:t>
            </w:r>
            <w:r w:rsidRPr="00302658">
              <w:t xml:space="preserve"> and </w:t>
            </w:r>
            <w:r w:rsidR="009A7ACA" w:rsidRPr="00302658">
              <w:t>colleagues</w:t>
            </w:r>
            <w:r w:rsidRPr="00302658">
              <w:t xml:space="preserve"> wish to bring to the attention of the </w:t>
            </w:r>
            <w:r w:rsidR="009A7ACA" w:rsidRPr="00302658">
              <w:t>Vital Ministry</w:t>
            </w:r>
            <w:r w:rsidRPr="00302658">
              <w:t xml:space="preserve"> panel? </w:t>
            </w:r>
          </w:p>
          <w:p w14:paraId="1D298C2E" w14:textId="1F936ABC" w:rsidR="000D15E5" w:rsidRPr="00302658" w:rsidRDefault="000D15E5" w:rsidP="00B7711E">
            <w:pPr>
              <w:pStyle w:val="ListParagraph"/>
            </w:pPr>
            <w:r w:rsidRPr="00302658">
              <w:t xml:space="preserve"> </w:t>
            </w:r>
            <w:r w:rsidR="00B7711E" w:rsidRPr="00302658">
              <w:t xml:space="preserve"> </w:t>
            </w:r>
            <w:r w:rsidR="009A7ACA" w:rsidRPr="00302658">
              <w:t xml:space="preserve"> </w:t>
            </w:r>
          </w:p>
          <w:p w14:paraId="75727661" w14:textId="48A2B790" w:rsidR="009A7ACA" w:rsidRPr="00302658" w:rsidRDefault="009A7ACA" w:rsidP="00B7711E">
            <w:pPr>
              <w:pStyle w:val="ListParagraph"/>
            </w:pPr>
            <w:r w:rsidRPr="00302658">
              <w:t xml:space="preserve"> </w:t>
            </w:r>
          </w:p>
          <w:p w14:paraId="2568F8AA" w14:textId="77777777" w:rsidR="009A7ACA" w:rsidRPr="00302658" w:rsidRDefault="009A7ACA" w:rsidP="00B7711E">
            <w:pPr>
              <w:pStyle w:val="ListParagraph"/>
            </w:pPr>
          </w:p>
          <w:p w14:paraId="5DF3783B" w14:textId="77777777" w:rsidR="00B7711E" w:rsidRPr="00302658" w:rsidRDefault="00B7711E" w:rsidP="009A7ACA"/>
          <w:p w14:paraId="145CEB7D" w14:textId="77777777" w:rsidR="00B7711E" w:rsidRPr="00302658" w:rsidRDefault="00B7711E" w:rsidP="00512353"/>
          <w:p w14:paraId="4BC2E7D0" w14:textId="77777777" w:rsidR="00B7711E" w:rsidRPr="00302658" w:rsidRDefault="00B7711E" w:rsidP="00512353"/>
        </w:tc>
        <w:tc>
          <w:tcPr>
            <w:tcW w:w="7371" w:type="dxa"/>
          </w:tcPr>
          <w:p w14:paraId="0F43E265" w14:textId="77777777" w:rsidR="000D15E5" w:rsidRPr="00EE607C" w:rsidRDefault="000D15E5" w:rsidP="00512353"/>
        </w:tc>
      </w:tr>
      <w:tr w:rsidR="009A7ACA" w:rsidRPr="00EE607C" w14:paraId="5C2957BB" w14:textId="77777777" w:rsidTr="009A7ACA">
        <w:tc>
          <w:tcPr>
            <w:tcW w:w="7655" w:type="dxa"/>
            <w:tcBorders>
              <w:bottom w:val="single" w:sz="4" w:space="0" w:color="auto"/>
            </w:tcBorders>
            <w:shd w:val="clear" w:color="auto" w:fill="F6D8F5"/>
          </w:tcPr>
          <w:p w14:paraId="4CA7E92E" w14:textId="0DC72241" w:rsidR="009A7ACA" w:rsidRPr="00EE607C" w:rsidRDefault="009A7ACA" w:rsidP="009A7ACA">
            <w:pPr>
              <w:pStyle w:val="Heading4"/>
              <w:outlineLvl w:val="3"/>
            </w:pPr>
            <w:r>
              <w:lastRenderedPageBreak/>
              <w:t>CONGREGATIONAL PLACEMENT</w:t>
            </w:r>
          </w:p>
        </w:tc>
        <w:tc>
          <w:tcPr>
            <w:tcW w:w="7371" w:type="dxa"/>
            <w:tcBorders>
              <w:bottom w:val="single" w:sz="4" w:space="0" w:color="auto"/>
            </w:tcBorders>
            <w:shd w:val="clear" w:color="auto" w:fill="F6D8F5"/>
          </w:tcPr>
          <w:p w14:paraId="60A95B88" w14:textId="6DB3E6C9" w:rsidR="009A7ACA" w:rsidRPr="00AE69D7" w:rsidRDefault="009A7ACA" w:rsidP="009A7ACA">
            <w:pPr>
              <w:pStyle w:val="Heading4"/>
              <w:outlineLvl w:val="3"/>
            </w:pPr>
            <w:r>
              <w:t xml:space="preserve">CHAPLAINCIES &amp; </w:t>
            </w:r>
            <w:r w:rsidRPr="009A7ACA">
              <w:t>OTHER PLACEMENTS SEE BELOW</w:t>
            </w:r>
            <w:r>
              <w:t xml:space="preserve"> | #19</w:t>
            </w:r>
          </w:p>
        </w:tc>
      </w:tr>
      <w:tr w:rsidR="006C7180" w:rsidRPr="00EE607C" w14:paraId="2BE69079" w14:textId="77777777" w:rsidTr="009A7ACA">
        <w:tc>
          <w:tcPr>
            <w:tcW w:w="7655" w:type="dxa"/>
            <w:tcBorders>
              <w:top w:val="single" w:sz="4" w:space="0" w:color="auto"/>
            </w:tcBorders>
            <w:shd w:val="clear" w:color="auto" w:fill="F6D8F5" w:themeFill="accent6" w:themeFillTint="33"/>
          </w:tcPr>
          <w:p w14:paraId="4D11FF31" w14:textId="77777777" w:rsidR="006C7180" w:rsidRPr="00EE607C" w:rsidRDefault="006C7180" w:rsidP="00B7711E">
            <w:pPr>
              <w:pStyle w:val="Subtitle"/>
            </w:pPr>
            <w:r w:rsidRPr="00EE607C">
              <w:t>Specific details on congregational mission / minister’s ‘job description’ and actual workload</w:t>
            </w:r>
          </w:p>
          <w:p w14:paraId="4677CFB2" w14:textId="77777777" w:rsidR="006C7180" w:rsidRPr="00EE607C" w:rsidRDefault="006C7180" w:rsidP="00B7711E">
            <w:pPr>
              <w:pStyle w:val="ListParagraph"/>
            </w:pPr>
            <w:r w:rsidRPr="00EE607C">
              <w:t xml:space="preserve">What are the congregation’s mission objectives? Where are these documented? </w:t>
            </w:r>
            <w:r w:rsidRPr="00EE607C">
              <w:br/>
              <w:t xml:space="preserve">How long ago was mission planning last done? </w:t>
            </w:r>
          </w:p>
          <w:p w14:paraId="7D67B1C8" w14:textId="77777777" w:rsidR="006C7180" w:rsidRPr="00EE607C" w:rsidRDefault="006C7180" w:rsidP="00B7711E">
            <w:pPr>
              <w:pStyle w:val="ListParagraph"/>
            </w:pPr>
            <w:r w:rsidRPr="00EE607C">
              <w:t xml:space="preserve">Is the minister’s workload in line with the objectives?  </w:t>
            </w:r>
          </w:p>
          <w:p w14:paraId="0E1C48DC" w14:textId="77777777" w:rsidR="006C7180" w:rsidRDefault="006C7180" w:rsidP="0083017F">
            <w:pPr>
              <w:pStyle w:val="ListParagraph"/>
            </w:pPr>
            <w:r w:rsidRPr="00EE607C">
              <w:t>Does the congregation know what the minister does during the week? What activities are using most of the minister’s time?</w:t>
            </w:r>
          </w:p>
          <w:p w14:paraId="6E23D57E" w14:textId="77777777" w:rsidR="0083017F" w:rsidRDefault="0083017F" w:rsidP="0083017F">
            <w:pPr>
              <w:pStyle w:val="ListParagraph"/>
            </w:pPr>
            <w:r>
              <w:t xml:space="preserve">Is the placement leadership aware of and reconciled to the minister’s required ministry commitments to Presbytery and the wider church? </w:t>
            </w:r>
          </w:p>
          <w:p w14:paraId="6FC23E1A" w14:textId="77777777" w:rsidR="0083017F" w:rsidRDefault="0083017F" w:rsidP="0083017F">
            <w:pPr>
              <w:pStyle w:val="ListParagraph"/>
            </w:pPr>
            <w:r>
              <w:t xml:space="preserve">How do you encourage and allow time and resources for your minister to reflect on ministry and refresh skills and motivation? </w:t>
            </w:r>
          </w:p>
          <w:p w14:paraId="09D56B0D" w14:textId="77777777" w:rsidR="0083017F" w:rsidRDefault="0083017F" w:rsidP="0083017F"/>
          <w:p w14:paraId="5B789216" w14:textId="77777777" w:rsidR="0083017F" w:rsidRDefault="0083017F" w:rsidP="0083017F"/>
          <w:p w14:paraId="3B8930F5" w14:textId="77777777" w:rsidR="0083017F" w:rsidRPr="00EE607C" w:rsidRDefault="0083017F" w:rsidP="0083017F"/>
        </w:tc>
        <w:tc>
          <w:tcPr>
            <w:tcW w:w="7371" w:type="dxa"/>
            <w:tcBorders>
              <w:top w:val="single" w:sz="4" w:space="0" w:color="auto"/>
            </w:tcBorders>
          </w:tcPr>
          <w:p w14:paraId="1927EE1D" w14:textId="77777777" w:rsidR="006C7180" w:rsidRPr="00EE607C" w:rsidRDefault="00162239" w:rsidP="00162239">
            <w:pPr>
              <w:pStyle w:val="Heading7"/>
              <w:outlineLvl w:val="6"/>
            </w:pPr>
            <w:r w:rsidRPr="00AE69D7">
              <w:t>Comments</w:t>
            </w:r>
          </w:p>
        </w:tc>
      </w:tr>
      <w:tr w:rsidR="006C7180" w:rsidRPr="00EE607C" w14:paraId="7A62F36A" w14:textId="77777777" w:rsidTr="00545D8A">
        <w:tc>
          <w:tcPr>
            <w:tcW w:w="7655" w:type="dxa"/>
            <w:shd w:val="clear" w:color="auto" w:fill="F6D8F5" w:themeFill="accent6" w:themeFillTint="33"/>
          </w:tcPr>
          <w:p w14:paraId="474145CD" w14:textId="77777777" w:rsidR="006C7180" w:rsidRPr="00EE607C" w:rsidRDefault="006C7180" w:rsidP="00B7711E">
            <w:pPr>
              <w:pStyle w:val="Subtitle"/>
            </w:pPr>
            <w:r w:rsidRPr="00EE607C">
              <w:t>From the minister’s Annual Report</w:t>
            </w:r>
          </w:p>
          <w:p w14:paraId="2E1FAD21" w14:textId="77777777" w:rsidR="006C7180" w:rsidRPr="00EE607C" w:rsidRDefault="006C7180" w:rsidP="006C7180">
            <w:r w:rsidRPr="00EE607C">
              <w:t>Read through the Minister’s Annual Report, provided in preparation for this Vital Ministry consultation.</w:t>
            </w:r>
          </w:p>
          <w:p w14:paraId="104194CC" w14:textId="77777777" w:rsidR="006C7180" w:rsidRPr="00EE607C" w:rsidRDefault="006C7180" w:rsidP="00B7711E">
            <w:pPr>
              <w:pStyle w:val="ListParagraph"/>
            </w:pPr>
            <w:r w:rsidRPr="00EE607C">
              <w:t xml:space="preserve">What did you learn/realise? </w:t>
            </w:r>
          </w:p>
          <w:p w14:paraId="3EF6065D" w14:textId="77777777" w:rsidR="006C7180" w:rsidRPr="00EE607C" w:rsidRDefault="006C7180" w:rsidP="00B7711E">
            <w:pPr>
              <w:pStyle w:val="ListParagraph"/>
            </w:pPr>
            <w:r w:rsidRPr="00EE607C">
              <w:t xml:space="preserve">What surprises you? </w:t>
            </w:r>
          </w:p>
          <w:p w14:paraId="7F5EF6B9" w14:textId="77777777" w:rsidR="006C7180" w:rsidRPr="00EE607C" w:rsidRDefault="006C7180" w:rsidP="00B7711E">
            <w:pPr>
              <w:pStyle w:val="ListParagraph"/>
            </w:pPr>
            <w:r w:rsidRPr="00EE607C">
              <w:t xml:space="preserve">What concerns you? </w:t>
            </w:r>
          </w:p>
          <w:p w14:paraId="792C0858" w14:textId="77777777" w:rsidR="006C7180" w:rsidRDefault="006C7180" w:rsidP="00B7711E">
            <w:pPr>
              <w:pStyle w:val="ListParagraph"/>
            </w:pPr>
            <w:r w:rsidRPr="00EE607C">
              <w:t>Where do you think the minister’s exercise of ministry needs to be enhanced/supported/altered to meet the needs of the placement as you understand them?</w:t>
            </w:r>
          </w:p>
          <w:p w14:paraId="2383738D" w14:textId="77777777" w:rsidR="0083017F" w:rsidRDefault="0083017F" w:rsidP="00B7711E"/>
          <w:p w14:paraId="04F49BB4" w14:textId="77777777" w:rsidR="00B7711E" w:rsidRPr="00EE607C" w:rsidRDefault="00B7711E" w:rsidP="00B7711E"/>
        </w:tc>
        <w:tc>
          <w:tcPr>
            <w:tcW w:w="7371" w:type="dxa"/>
          </w:tcPr>
          <w:p w14:paraId="3705F3B3" w14:textId="77777777" w:rsidR="006C7180" w:rsidRPr="00EE607C" w:rsidRDefault="006C7180" w:rsidP="006C7180"/>
        </w:tc>
      </w:tr>
      <w:tr w:rsidR="006C7180" w:rsidRPr="00EE607C" w14:paraId="7C0A1040" w14:textId="77777777" w:rsidTr="009A7ACA">
        <w:trPr>
          <w:trHeight w:val="2976"/>
        </w:trPr>
        <w:tc>
          <w:tcPr>
            <w:tcW w:w="7655" w:type="dxa"/>
            <w:shd w:val="clear" w:color="auto" w:fill="F6D8F5" w:themeFill="accent6" w:themeFillTint="33"/>
          </w:tcPr>
          <w:p w14:paraId="41211E19" w14:textId="77777777" w:rsidR="006C7180" w:rsidRPr="00EE607C" w:rsidRDefault="006C7180" w:rsidP="00B7711E">
            <w:pPr>
              <w:pStyle w:val="Subtitle"/>
            </w:pPr>
            <w:r w:rsidRPr="00EE607C">
              <w:lastRenderedPageBreak/>
              <w:t>Resources for ministry</w:t>
            </w:r>
          </w:p>
          <w:p w14:paraId="2E8C70D6" w14:textId="77777777" w:rsidR="006C7180" w:rsidRPr="00EE607C" w:rsidRDefault="006C7180" w:rsidP="00B93DA6">
            <w:r w:rsidRPr="00EE607C">
              <w:t>What further resources and support might the minister need to help you meet your pastoral and mission objectives? Please be specific.</w:t>
            </w:r>
          </w:p>
          <w:p w14:paraId="5CD18DB8" w14:textId="77777777" w:rsidR="006C7180" w:rsidRPr="00EE607C" w:rsidRDefault="006C7180" w:rsidP="00B7711E">
            <w:pPr>
              <w:pStyle w:val="ListParagraph"/>
            </w:pPr>
            <w:r w:rsidRPr="00EE607C">
              <w:t xml:space="preserve">Education / training: </w:t>
            </w:r>
          </w:p>
          <w:p w14:paraId="6E36ACB9" w14:textId="77777777" w:rsidR="006C7180" w:rsidRPr="00EE607C" w:rsidRDefault="006C7180" w:rsidP="00B7711E">
            <w:pPr>
              <w:pStyle w:val="ListParagraph"/>
            </w:pPr>
            <w:r w:rsidRPr="00EE607C">
              <w:t>Support of the members:</w:t>
            </w:r>
          </w:p>
          <w:p w14:paraId="428D3017" w14:textId="77777777" w:rsidR="006C7180" w:rsidRPr="00EE607C" w:rsidRDefault="006C7180" w:rsidP="00B7711E">
            <w:pPr>
              <w:pStyle w:val="ListParagraph"/>
            </w:pPr>
            <w:r w:rsidRPr="00EE607C">
              <w:t xml:space="preserve">Office and practical support: </w:t>
            </w:r>
          </w:p>
          <w:p w14:paraId="3D7AB800" w14:textId="77777777" w:rsidR="006C7180" w:rsidRPr="00EE607C" w:rsidRDefault="006C7180" w:rsidP="00B7711E">
            <w:pPr>
              <w:pStyle w:val="ListParagraph"/>
            </w:pPr>
            <w:r w:rsidRPr="00EE607C">
              <w:t>Other…</w:t>
            </w:r>
          </w:p>
        </w:tc>
        <w:tc>
          <w:tcPr>
            <w:tcW w:w="7371" w:type="dxa"/>
          </w:tcPr>
          <w:p w14:paraId="27F1A314" w14:textId="77777777" w:rsidR="006C7180" w:rsidRPr="00EE607C" w:rsidRDefault="00162239" w:rsidP="00162239">
            <w:pPr>
              <w:pStyle w:val="Heading7"/>
              <w:outlineLvl w:val="6"/>
            </w:pPr>
            <w:r w:rsidRPr="00AE69D7">
              <w:t>Comments</w:t>
            </w:r>
          </w:p>
        </w:tc>
      </w:tr>
      <w:tr w:rsidR="00545D8A" w:rsidRPr="00EE607C" w14:paraId="7D1558DE" w14:textId="77777777" w:rsidTr="00545D8A">
        <w:tc>
          <w:tcPr>
            <w:tcW w:w="7655" w:type="dxa"/>
            <w:shd w:val="clear" w:color="auto" w:fill="F6D8F5" w:themeFill="accent6" w:themeFillTint="33"/>
          </w:tcPr>
          <w:p w14:paraId="291E6D39" w14:textId="77777777" w:rsidR="00545D8A" w:rsidRPr="00305A51" w:rsidRDefault="00545D8A" w:rsidP="00B93DA6">
            <w:pPr>
              <w:pStyle w:val="Subtitle"/>
            </w:pPr>
            <w:bookmarkStart w:id="29" w:name="_Hlk1389963"/>
            <w:r w:rsidRPr="00305A51">
              <w:t xml:space="preserve">Relationships </w:t>
            </w:r>
          </w:p>
          <w:p w14:paraId="0F50F4DC" w14:textId="77777777" w:rsidR="00545D8A" w:rsidRPr="00305A51" w:rsidRDefault="00545D8A" w:rsidP="00B7711E">
            <w:pPr>
              <w:pStyle w:val="ListParagraph"/>
            </w:pPr>
            <w:r w:rsidRPr="00305A51">
              <w:t>Who works closest with the minister on a day-to-day basis to exercise the responsibilities of a congregation?</w:t>
            </w:r>
          </w:p>
          <w:p w14:paraId="2FCE4489" w14:textId="77777777" w:rsidR="00545D8A" w:rsidRPr="00305A51" w:rsidRDefault="00545D8A" w:rsidP="00B7711E">
            <w:pPr>
              <w:pStyle w:val="ListParagraph"/>
            </w:pPr>
            <w:r w:rsidRPr="00305A51">
              <w:t xml:space="preserve">Who is minister’s elder/carer? </w:t>
            </w:r>
            <w:r w:rsidR="00B93DA6">
              <w:t xml:space="preserve">How do they care for the minister? </w:t>
            </w:r>
          </w:p>
          <w:p w14:paraId="1728007B" w14:textId="77777777" w:rsidR="00545D8A" w:rsidRDefault="00545D8A" w:rsidP="00B7711E">
            <w:pPr>
              <w:pStyle w:val="ListParagraph"/>
            </w:pPr>
            <w:r w:rsidRPr="00305A51">
              <w:t>What is your observation of the minister’s collegiate relationships with Church Council and other people with whom she</w:t>
            </w:r>
            <w:r w:rsidR="00B93DA6">
              <w:t>/he</w:t>
            </w:r>
            <w:r w:rsidRPr="00305A51">
              <w:t xml:space="preserve"> is in ministry? </w:t>
            </w:r>
          </w:p>
          <w:p w14:paraId="4E150B31" w14:textId="77777777" w:rsidR="00B93DA6" w:rsidRPr="00305A51" w:rsidRDefault="00B93DA6" w:rsidP="00B93DA6"/>
        </w:tc>
        <w:tc>
          <w:tcPr>
            <w:tcW w:w="7371" w:type="dxa"/>
          </w:tcPr>
          <w:p w14:paraId="185B2E8B" w14:textId="77777777" w:rsidR="00545D8A" w:rsidRPr="00EE607C" w:rsidRDefault="00545D8A" w:rsidP="00545D8A"/>
        </w:tc>
      </w:tr>
      <w:tr w:rsidR="00545D8A" w:rsidRPr="00EE607C" w14:paraId="0807DADB" w14:textId="77777777" w:rsidTr="00545D8A">
        <w:tc>
          <w:tcPr>
            <w:tcW w:w="7655" w:type="dxa"/>
            <w:shd w:val="clear" w:color="auto" w:fill="F6D8F5" w:themeFill="accent6" w:themeFillTint="33"/>
          </w:tcPr>
          <w:p w14:paraId="36FF3CB4" w14:textId="77777777" w:rsidR="00545D8A" w:rsidRPr="00305A51" w:rsidRDefault="00545D8A" w:rsidP="00B7711E">
            <w:pPr>
              <w:pStyle w:val="Subtitle"/>
            </w:pPr>
            <w:r w:rsidRPr="00305A51">
              <w:t>Vocation:</w:t>
            </w:r>
          </w:p>
          <w:p w14:paraId="78C88933" w14:textId="77777777" w:rsidR="00545D8A" w:rsidRPr="00305A51" w:rsidRDefault="00545D8A" w:rsidP="00B7711E">
            <w:pPr>
              <w:pStyle w:val="ListParagraph"/>
            </w:pPr>
            <w:r w:rsidRPr="00305A51">
              <w:t>Do you believe your minister has a Vital Ministry in this particular placement, to the benefit of your people and their mission?</w:t>
            </w:r>
          </w:p>
          <w:p w14:paraId="40445221" w14:textId="77777777" w:rsidR="00545D8A" w:rsidRPr="00305A51" w:rsidRDefault="00545D8A" w:rsidP="00545D8A"/>
          <w:p w14:paraId="180F8559" w14:textId="77777777" w:rsidR="00545D8A" w:rsidRPr="00305A51" w:rsidRDefault="00545D8A" w:rsidP="00B7711E">
            <w:pPr>
              <w:pStyle w:val="ListParagraph"/>
            </w:pPr>
            <w:r w:rsidRPr="00305A51">
              <w:t xml:space="preserve">At this point in time, do you have a sense of the future of this ministry here? </w:t>
            </w:r>
          </w:p>
          <w:p w14:paraId="267B5424" w14:textId="77777777" w:rsidR="00545D8A" w:rsidRPr="00305A51" w:rsidRDefault="00545D8A" w:rsidP="00545D8A"/>
          <w:p w14:paraId="6457B461" w14:textId="77777777" w:rsidR="00545D8A" w:rsidRDefault="00545D8A" w:rsidP="00545D8A"/>
          <w:p w14:paraId="13AFDC23" w14:textId="77777777" w:rsidR="00B93DA6" w:rsidRPr="00305A51" w:rsidRDefault="00B93DA6" w:rsidP="00545D8A"/>
        </w:tc>
        <w:tc>
          <w:tcPr>
            <w:tcW w:w="7371" w:type="dxa"/>
          </w:tcPr>
          <w:p w14:paraId="5C9CD798" w14:textId="77777777" w:rsidR="00545D8A" w:rsidRPr="00EE607C" w:rsidRDefault="00545D8A" w:rsidP="00545D8A"/>
        </w:tc>
      </w:tr>
      <w:bookmarkEnd w:id="29"/>
    </w:tbl>
    <w:p w14:paraId="73AB6EEC" w14:textId="77777777" w:rsidR="009A7ACA" w:rsidRDefault="009A7ACA">
      <w:r>
        <w:rPr>
          <w:b/>
          <w:bCs/>
          <w:i/>
        </w:rPr>
        <w:br w:type="page"/>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7371"/>
      </w:tblGrid>
      <w:tr w:rsidR="009A7ACA" w:rsidRPr="00EE607C" w14:paraId="4FAB29B0" w14:textId="77777777" w:rsidTr="00483211">
        <w:tc>
          <w:tcPr>
            <w:tcW w:w="7655" w:type="dxa"/>
            <w:tcBorders>
              <w:bottom w:val="single" w:sz="4" w:space="0" w:color="auto"/>
            </w:tcBorders>
            <w:shd w:val="clear" w:color="auto" w:fill="F6D8F5" w:themeFill="accent6" w:themeFillTint="33"/>
          </w:tcPr>
          <w:p w14:paraId="74E68BBE" w14:textId="6F588A4F" w:rsidR="009A7ACA" w:rsidRPr="00305A51" w:rsidRDefault="00483211" w:rsidP="009A7ACA">
            <w:pPr>
              <w:pStyle w:val="Heading4"/>
              <w:outlineLvl w:val="3"/>
            </w:pPr>
            <w:r>
              <w:lastRenderedPageBreak/>
              <w:t xml:space="preserve">AGENCIES, </w:t>
            </w:r>
            <w:r w:rsidR="009A7ACA">
              <w:t>CHAPLAINCIES AND OTHER PLACEMENTS</w:t>
            </w:r>
            <w:r>
              <w:br/>
              <w:t>(Synod, Assembly, Presbytery, Uniting, Schools, etc.)</w:t>
            </w:r>
          </w:p>
        </w:tc>
        <w:tc>
          <w:tcPr>
            <w:tcW w:w="7371" w:type="dxa"/>
            <w:tcBorders>
              <w:bottom w:val="single" w:sz="4" w:space="0" w:color="auto"/>
            </w:tcBorders>
            <w:shd w:val="clear" w:color="auto" w:fill="F6D8F5"/>
          </w:tcPr>
          <w:p w14:paraId="4B8BDD07" w14:textId="3D7E5161" w:rsidR="009A7ACA" w:rsidRPr="009A7ACA" w:rsidRDefault="009A7ACA" w:rsidP="00545D8A">
            <w:pPr>
              <w:rPr>
                <w:i/>
              </w:rPr>
            </w:pPr>
            <w:r w:rsidRPr="009A7ACA">
              <w:rPr>
                <w:i/>
              </w:rPr>
              <w:t xml:space="preserve">Different questions will probably apply from those relating to congregational ministry. Panels should use their discernment to follow the most helpful leads. </w:t>
            </w:r>
          </w:p>
        </w:tc>
      </w:tr>
      <w:tr w:rsidR="009A7ACA" w:rsidRPr="00EE607C" w14:paraId="02ED16E3" w14:textId="77777777" w:rsidTr="00483211">
        <w:tc>
          <w:tcPr>
            <w:tcW w:w="7655" w:type="dxa"/>
            <w:tcBorders>
              <w:top w:val="single" w:sz="4" w:space="0" w:color="auto"/>
            </w:tcBorders>
            <w:shd w:val="clear" w:color="auto" w:fill="F6D8F5" w:themeFill="accent6" w:themeFillTint="33"/>
          </w:tcPr>
          <w:p w14:paraId="2E8386FB" w14:textId="77777777" w:rsidR="009A7ACA" w:rsidRDefault="009A7ACA" w:rsidP="00B7711E">
            <w:pPr>
              <w:pStyle w:val="Subtitle"/>
            </w:pPr>
            <w:r>
              <w:t>Position description, workload and ministry effectiveness</w:t>
            </w:r>
          </w:p>
          <w:p w14:paraId="204B662D" w14:textId="0A3ECC90" w:rsidR="009A7ACA" w:rsidRPr="00EE607C" w:rsidRDefault="009A7ACA" w:rsidP="009A7ACA">
            <w:pPr>
              <w:pStyle w:val="ListParagraph"/>
            </w:pPr>
            <w:r w:rsidRPr="00EE607C">
              <w:t xml:space="preserve">What are the </w:t>
            </w:r>
            <w:r>
              <w:t>placement’s ministry or</w:t>
            </w:r>
            <w:r w:rsidRPr="00EE607C">
              <w:t xml:space="preserve"> mission objectives? </w:t>
            </w:r>
            <w:r>
              <w:br/>
              <w:t xml:space="preserve">Are these clearly spelled out and regularly reviewed? </w:t>
            </w:r>
            <w:r>
              <w:br/>
              <w:t xml:space="preserve">How are </w:t>
            </w:r>
            <w:r w:rsidR="00483211">
              <w:t>Chaplains/</w:t>
            </w:r>
            <w:r>
              <w:t xml:space="preserve">Ministers involved in the </w:t>
            </w:r>
            <w:r w:rsidR="00483211">
              <w:t xml:space="preserve">review or restructure of ministry aims in this agency of the church? </w:t>
            </w:r>
          </w:p>
          <w:p w14:paraId="079B8C57" w14:textId="0A914E70" w:rsidR="009A7ACA" w:rsidRPr="00EE607C" w:rsidRDefault="00483211" w:rsidP="009A7ACA">
            <w:pPr>
              <w:pStyle w:val="ListParagraph"/>
            </w:pPr>
            <w:r>
              <w:t>Are</w:t>
            </w:r>
            <w:r w:rsidR="009A7ACA" w:rsidRPr="00EE607C">
              <w:t xml:space="preserve"> the minister’s work</w:t>
            </w:r>
            <w:r>
              <w:t xml:space="preserve">ing priorities </w:t>
            </w:r>
            <w:r w:rsidR="009A7ACA" w:rsidRPr="00EE607C">
              <w:t xml:space="preserve">in line with the objectives?  </w:t>
            </w:r>
          </w:p>
          <w:p w14:paraId="75639DB9" w14:textId="169DFF34" w:rsidR="009A7ACA" w:rsidRDefault="009A7ACA" w:rsidP="00483211">
            <w:pPr>
              <w:pStyle w:val="ListParagraph"/>
              <w:numPr>
                <w:ilvl w:val="0"/>
                <w:numId w:val="0"/>
              </w:numPr>
              <w:ind w:left="1080"/>
            </w:pPr>
            <w:r w:rsidRPr="00EE607C">
              <w:t>What activities are using most of the minister’s time?</w:t>
            </w:r>
          </w:p>
          <w:p w14:paraId="46542197" w14:textId="67BC18D9" w:rsidR="00483211" w:rsidRDefault="00483211" w:rsidP="00483211">
            <w:pPr>
              <w:pStyle w:val="ListParagraph"/>
              <w:numPr>
                <w:ilvl w:val="0"/>
                <w:numId w:val="0"/>
              </w:numPr>
              <w:ind w:left="1080"/>
            </w:pPr>
            <w:r>
              <w:t xml:space="preserve">Is there adequate opportunity for the minister to contribute at a high-functioning, strategic level? </w:t>
            </w:r>
          </w:p>
          <w:p w14:paraId="09A6C449" w14:textId="1A820CAC" w:rsidR="009A7ACA" w:rsidRDefault="009A7ACA" w:rsidP="009A7ACA">
            <w:pPr>
              <w:pStyle w:val="ListParagraph"/>
            </w:pPr>
            <w:r>
              <w:t xml:space="preserve">Is the placement leadership aware of and </w:t>
            </w:r>
            <w:r w:rsidR="00483211">
              <w:t>supportive of</w:t>
            </w:r>
            <w:r>
              <w:t xml:space="preserve"> the minister’s required ministry commitments to Presbytery and the wider church? </w:t>
            </w:r>
          </w:p>
          <w:p w14:paraId="5DC4E495" w14:textId="4D6C4654" w:rsidR="009A7ACA" w:rsidRDefault="009A7ACA" w:rsidP="009A7ACA">
            <w:pPr>
              <w:pStyle w:val="ListParagraph"/>
            </w:pPr>
            <w:r>
              <w:t xml:space="preserve">How do you encourage and allow time and resources for your </w:t>
            </w:r>
            <w:r w:rsidR="00483211">
              <w:t>chaplain or minister</w:t>
            </w:r>
            <w:r>
              <w:t xml:space="preserve"> to reflect on ministry and refresh</w:t>
            </w:r>
            <w:r w:rsidR="00483211">
              <w:t xml:space="preserve"> their</w:t>
            </w:r>
            <w:r>
              <w:t xml:space="preserve"> skills and motivation? </w:t>
            </w:r>
          </w:p>
          <w:p w14:paraId="5DDC417F" w14:textId="6743C904" w:rsidR="009A7ACA" w:rsidRPr="009A7ACA" w:rsidRDefault="009A7ACA" w:rsidP="009A7ACA"/>
        </w:tc>
        <w:tc>
          <w:tcPr>
            <w:tcW w:w="7371" w:type="dxa"/>
            <w:tcBorders>
              <w:top w:val="single" w:sz="4" w:space="0" w:color="auto"/>
            </w:tcBorders>
          </w:tcPr>
          <w:p w14:paraId="65C99F31" w14:textId="77777777" w:rsidR="009A7ACA" w:rsidRPr="00EE607C" w:rsidRDefault="009A7ACA" w:rsidP="00545D8A"/>
        </w:tc>
      </w:tr>
      <w:tr w:rsidR="00483211" w:rsidRPr="00EE607C" w14:paraId="379AF4ED" w14:textId="77777777" w:rsidTr="00B00E0B">
        <w:trPr>
          <w:trHeight w:val="3260"/>
        </w:trPr>
        <w:tc>
          <w:tcPr>
            <w:tcW w:w="7655" w:type="dxa"/>
            <w:shd w:val="clear" w:color="auto" w:fill="F6D8F5" w:themeFill="accent6" w:themeFillTint="33"/>
          </w:tcPr>
          <w:p w14:paraId="0164E90B" w14:textId="77777777" w:rsidR="00483211" w:rsidRPr="00EE607C" w:rsidRDefault="00483211" w:rsidP="00483211">
            <w:pPr>
              <w:pStyle w:val="Subtitle"/>
            </w:pPr>
            <w:r w:rsidRPr="00EE607C">
              <w:t>From the minister’s Annual Report</w:t>
            </w:r>
          </w:p>
          <w:p w14:paraId="174CF868" w14:textId="42AD5F9C" w:rsidR="00483211" w:rsidRPr="00EE607C" w:rsidRDefault="00483211" w:rsidP="00483211">
            <w:r>
              <w:t xml:space="preserve">How does the minister report to the agency on their work, including through their Annual Report to the Presbytery? </w:t>
            </w:r>
          </w:p>
          <w:p w14:paraId="7EE2641A" w14:textId="2FD1EE75" w:rsidR="00483211" w:rsidRPr="00EE607C" w:rsidRDefault="00483211" w:rsidP="00483211">
            <w:pPr>
              <w:pStyle w:val="ListParagraph"/>
            </w:pPr>
            <w:r w:rsidRPr="00EE607C">
              <w:t xml:space="preserve">What </w:t>
            </w:r>
            <w:r>
              <w:t>have</w:t>
            </w:r>
            <w:r w:rsidRPr="00EE607C">
              <w:t xml:space="preserve"> you learn</w:t>
            </w:r>
            <w:r>
              <w:t>ed</w:t>
            </w:r>
            <w:r w:rsidRPr="00EE607C">
              <w:t>/realise</w:t>
            </w:r>
            <w:r>
              <w:t xml:space="preserve">d from recent reports? </w:t>
            </w:r>
          </w:p>
          <w:p w14:paraId="51CB97B9" w14:textId="4256504F" w:rsidR="00483211" w:rsidRPr="00EE607C" w:rsidRDefault="00483211" w:rsidP="00686352">
            <w:pPr>
              <w:pStyle w:val="ListParagraph"/>
            </w:pPr>
            <w:r w:rsidRPr="00EE607C">
              <w:t xml:space="preserve">What surprises you? </w:t>
            </w:r>
            <w:r>
              <w:t xml:space="preserve"> </w:t>
            </w:r>
            <w:r w:rsidRPr="00EE607C">
              <w:t xml:space="preserve">What concerns you? </w:t>
            </w:r>
          </w:p>
          <w:p w14:paraId="0A8887C0" w14:textId="7EFBD5E5" w:rsidR="00483211" w:rsidRDefault="00483211" w:rsidP="00483211">
            <w:pPr>
              <w:pStyle w:val="ListParagraph"/>
            </w:pPr>
            <w:r w:rsidRPr="00EE607C">
              <w:t>Where do you think the minister’s exercise of ministry needs to be enhanced/supported/altered to meet the needs of the placement as you understand them?</w:t>
            </w:r>
          </w:p>
          <w:p w14:paraId="1E49A1C3" w14:textId="271E8E9E" w:rsidR="00483211" w:rsidRDefault="00483211" w:rsidP="00483211"/>
          <w:p w14:paraId="5A52161E" w14:textId="77777777" w:rsidR="00483211" w:rsidRDefault="00483211" w:rsidP="00483211"/>
          <w:p w14:paraId="4C35D17C" w14:textId="74070078" w:rsidR="00483211" w:rsidRPr="00483211" w:rsidRDefault="00483211" w:rsidP="00483211">
            <w:pPr>
              <w:pStyle w:val="Subtitle"/>
            </w:pPr>
            <w:r w:rsidRPr="00483211">
              <w:lastRenderedPageBreak/>
              <w:t>Resources for ministry</w:t>
            </w:r>
          </w:p>
          <w:p w14:paraId="47B26135" w14:textId="12469E46" w:rsidR="00483211" w:rsidRPr="00483211" w:rsidRDefault="00483211" w:rsidP="00483211">
            <w:pPr>
              <w:spacing w:line="276" w:lineRule="auto"/>
            </w:pPr>
            <w:r w:rsidRPr="00483211">
              <w:t xml:space="preserve">What further resources and support might the minister need to help meet your </w:t>
            </w:r>
            <w:r>
              <w:t>ministry</w:t>
            </w:r>
            <w:r w:rsidRPr="00483211">
              <w:t xml:space="preserve"> and mission objectives? Please be specific.</w:t>
            </w:r>
          </w:p>
          <w:p w14:paraId="2147FBF5" w14:textId="77777777" w:rsidR="00483211" w:rsidRPr="00483211" w:rsidRDefault="00483211" w:rsidP="00483211">
            <w:pPr>
              <w:pStyle w:val="ListParagraph"/>
            </w:pPr>
            <w:r w:rsidRPr="00483211">
              <w:t xml:space="preserve">Education / training: </w:t>
            </w:r>
          </w:p>
          <w:p w14:paraId="6199A757" w14:textId="74FFDF84" w:rsidR="00483211" w:rsidRPr="00483211" w:rsidRDefault="00483211" w:rsidP="00483211">
            <w:pPr>
              <w:pStyle w:val="ListParagraph"/>
            </w:pPr>
            <w:r w:rsidRPr="00483211">
              <w:t xml:space="preserve">Support </w:t>
            </w:r>
            <w:r>
              <w:t xml:space="preserve">from others: </w:t>
            </w:r>
          </w:p>
          <w:p w14:paraId="5EB59D6E" w14:textId="77777777" w:rsidR="00483211" w:rsidRPr="00483211" w:rsidRDefault="00483211" w:rsidP="00483211">
            <w:pPr>
              <w:pStyle w:val="ListParagraph"/>
            </w:pPr>
            <w:r w:rsidRPr="00483211">
              <w:t xml:space="preserve">Office and practical support: </w:t>
            </w:r>
          </w:p>
          <w:p w14:paraId="19BE3F20" w14:textId="695D3721" w:rsidR="00483211" w:rsidRDefault="00483211" w:rsidP="00483211">
            <w:pPr>
              <w:pStyle w:val="ListParagraph"/>
            </w:pPr>
            <w:r w:rsidRPr="00483211">
              <w:t>Other…</w:t>
            </w:r>
            <w:r>
              <w:t xml:space="preserve">? </w:t>
            </w:r>
          </w:p>
        </w:tc>
        <w:tc>
          <w:tcPr>
            <w:tcW w:w="7371" w:type="dxa"/>
          </w:tcPr>
          <w:p w14:paraId="32887270" w14:textId="77777777" w:rsidR="00483211" w:rsidRPr="00EE607C" w:rsidRDefault="00483211" w:rsidP="00545D8A"/>
        </w:tc>
      </w:tr>
      <w:tr w:rsidR="00483211" w:rsidRPr="00EE607C" w14:paraId="7E832170" w14:textId="77777777" w:rsidTr="00483211">
        <w:trPr>
          <w:trHeight w:val="2833"/>
        </w:trPr>
        <w:tc>
          <w:tcPr>
            <w:tcW w:w="7655" w:type="dxa"/>
            <w:shd w:val="clear" w:color="auto" w:fill="F6D8F5" w:themeFill="accent6" w:themeFillTint="33"/>
          </w:tcPr>
          <w:p w14:paraId="21ECF056" w14:textId="77777777" w:rsidR="00483211" w:rsidRPr="00305A51" w:rsidRDefault="00483211" w:rsidP="00483211">
            <w:pPr>
              <w:pStyle w:val="Subtitle"/>
            </w:pPr>
            <w:r w:rsidRPr="00305A51">
              <w:t xml:space="preserve">Relationships </w:t>
            </w:r>
          </w:p>
          <w:p w14:paraId="19CCE37E" w14:textId="5990C0B3" w:rsidR="00483211" w:rsidRPr="00305A51" w:rsidRDefault="00483211" w:rsidP="00483211">
            <w:pPr>
              <w:pStyle w:val="ListParagraph"/>
            </w:pPr>
            <w:r w:rsidRPr="00305A51">
              <w:t xml:space="preserve">Who works closest with the </w:t>
            </w:r>
            <w:r>
              <w:t>chaplain/</w:t>
            </w:r>
            <w:r w:rsidRPr="00305A51">
              <w:t>minister on a day-to-day basis</w:t>
            </w:r>
            <w:r>
              <w:t xml:space="preserve">? </w:t>
            </w:r>
            <w:r w:rsidR="00B00E0B">
              <w:t xml:space="preserve">Describe your observations of that relationship. </w:t>
            </w:r>
          </w:p>
          <w:p w14:paraId="4B867DD4" w14:textId="01961CEA" w:rsidR="00B00E0B" w:rsidRPr="00305A51" w:rsidRDefault="00483211" w:rsidP="00B00E0B">
            <w:pPr>
              <w:pStyle w:val="ListParagraph"/>
            </w:pPr>
            <w:r w:rsidRPr="00305A51">
              <w:t>W</w:t>
            </w:r>
            <w:r>
              <w:t>ho gives immediate pastoral and supervisory oversight to the chaplain/minister</w:t>
            </w:r>
            <w:r w:rsidR="00B00E0B">
              <w:t xml:space="preserve">? Describe that relationship. </w:t>
            </w:r>
          </w:p>
          <w:p w14:paraId="19CF89C7" w14:textId="4CEFAB31" w:rsidR="00483211" w:rsidRPr="00EE607C" w:rsidRDefault="00483211" w:rsidP="00483211">
            <w:pPr>
              <w:pStyle w:val="ListParagraph"/>
            </w:pPr>
            <w:r w:rsidRPr="00305A51">
              <w:t xml:space="preserve">What is your observation of the minister’s collegiate relationships with </w:t>
            </w:r>
            <w:r w:rsidR="00B00E0B">
              <w:t>senior staff, management</w:t>
            </w:r>
            <w:r w:rsidRPr="00305A51">
              <w:t xml:space="preserve"> and other people </w:t>
            </w:r>
            <w:r w:rsidR="00B00E0B">
              <w:t>alongside</w:t>
            </w:r>
            <w:r w:rsidRPr="00305A51">
              <w:t xml:space="preserve"> whom she</w:t>
            </w:r>
            <w:r>
              <w:t>/he</w:t>
            </w:r>
            <w:r w:rsidRPr="00305A51">
              <w:t xml:space="preserve"> </w:t>
            </w:r>
            <w:r w:rsidR="00B00E0B">
              <w:t>exercises</w:t>
            </w:r>
            <w:r w:rsidRPr="00305A51">
              <w:t xml:space="preserve"> ministry? </w:t>
            </w:r>
          </w:p>
        </w:tc>
        <w:tc>
          <w:tcPr>
            <w:tcW w:w="7371" w:type="dxa"/>
          </w:tcPr>
          <w:p w14:paraId="49E5588E" w14:textId="77777777" w:rsidR="00483211" w:rsidRPr="00EE607C" w:rsidRDefault="00483211" w:rsidP="00483211"/>
        </w:tc>
      </w:tr>
      <w:tr w:rsidR="00483211" w:rsidRPr="00EE607C" w14:paraId="7E86D21A" w14:textId="77777777" w:rsidTr="00483211">
        <w:tc>
          <w:tcPr>
            <w:tcW w:w="7655" w:type="dxa"/>
            <w:shd w:val="clear" w:color="auto" w:fill="F6D8F5" w:themeFill="accent6" w:themeFillTint="33"/>
          </w:tcPr>
          <w:p w14:paraId="2E8D2B0F" w14:textId="77777777" w:rsidR="00483211" w:rsidRPr="00305A51" w:rsidRDefault="00483211" w:rsidP="00483211">
            <w:pPr>
              <w:pStyle w:val="Subtitle"/>
            </w:pPr>
            <w:r w:rsidRPr="00305A51">
              <w:t>Vocation:</w:t>
            </w:r>
          </w:p>
          <w:p w14:paraId="78B9A09C" w14:textId="4A9801CB" w:rsidR="00483211" w:rsidRPr="00305A51" w:rsidRDefault="00483211" w:rsidP="00483211">
            <w:pPr>
              <w:pStyle w:val="ListParagraph"/>
            </w:pPr>
            <w:r w:rsidRPr="00305A51">
              <w:t xml:space="preserve">Do you believe your minister has a Vital Ministry in this particular placement, to the benefit of </w:t>
            </w:r>
            <w:r w:rsidR="00B00E0B">
              <w:t>the agency and its</w:t>
            </w:r>
            <w:r w:rsidRPr="00305A51">
              <w:t xml:space="preserve"> mission?</w:t>
            </w:r>
          </w:p>
          <w:p w14:paraId="0F002BAE" w14:textId="77777777" w:rsidR="00483211" w:rsidRPr="00305A51" w:rsidRDefault="00483211" w:rsidP="00483211">
            <w:pPr>
              <w:pStyle w:val="ListParagraph"/>
            </w:pPr>
            <w:r w:rsidRPr="00305A51">
              <w:t xml:space="preserve">At this point in time, do you have a sense of the future of this ministry here? </w:t>
            </w:r>
          </w:p>
          <w:p w14:paraId="2C59484C" w14:textId="77777777" w:rsidR="00483211" w:rsidRPr="00EE607C" w:rsidRDefault="00483211" w:rsidP="00B00E0B">
            <w:pPr>
              <w:pStyle w:val="Subtitle"/>
              <w:numPr>
                <w:ilvl w:val="0"/>
                <w:numId w:val="0"/>
              </w:numPr>
            </w:pPr>
          </w:p>
        </w:tc>
        <w:tc>
          <w:tcPr>
            <w:tcW w:w="7371" w:type="dxa"/>
          </w:tcPr>
          <w:p w14:paraId="78375A0E" w14:textId="77777777" w:rsidR="00483211" w:rsidRPr="00EE607C" w:rsidRDefault="00483211" w:rsidP="00483211"/>
        </w:tc>
      </w:tr>
    </w:tbl>
    <w:p w14:paraId="3063C7F8" w14:textId="77777777" w:rsidR="007001BF" w:rsidRDefault="007001BF" w:rsidP="00825BB5"/>
    <w:p w14:paraId="7EFB48B6" w14:textId="77777777" w:rsidR="007001BF" w:rsidRDefault="007001BF">
      <w:pPr>
        <w:spacing w:before="0" w:after="200"/>
      </w:pPr>
      <w:r>
        <w:br w:type="page"/>
      </w:r>
    </w:p>
    <w:p w14:paraId="0921633C" w14:textId="77777777" w:rsidR="00C95E82" w:rsidRPr="004742E9" w:rsidRDefault="007001BF" w:rsidP="003A6E67">
      <w:pPr>
        <w:pStyle w:val="Heading1"/>
      </w:pPr>
      <w:bookmarkStart w:id="30" w:name="_Toc954409"/>
      <w:r>
        <w:rPr>
          <w:noProof/>
        </w:rPr>
        <w:lastRenderedPageBreak/>
        <w:drawing>
          <wp:anchor distT="0" distB="0" distL="114300" distR="114300" simplePos="0" relativeHeight="251673600" behindDoc="0" locked="1" layoutInCell="1" allowOverlap="1" wp14:anchorId="208D1D98" wp14:editId="1A9964DF">
            <wp:simplePos x="0" y="0"/>
            <wp:positionH relativeFrom="column">
              <wp:posOffset>5328920</wp:posOffset>
            </wp:positionH>
            <wp:positionV relativeFrom="page">
              <wp:posOffset>4711065</wp:posOffset>
            </wp:positionV>
            <wp:extent cx="4130675" cy="1633855"/>
            <wp:effectExtent l="0" t="0" r="0" b="0"/>
            <wp:wrapNone/>
            <wp:docPr id="15" name="Picture 1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0675" cy="1633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1" layoutInCell="1" allowOverlap="1" wp14:anchorId="1D4FBED6" wp14:editId="3CC66E0B">
            <wp:simplePos x="0" y="0"/>
            <wp:positionH relativeFrom="column">
              <wp:posOffset>-20955</wp:posOffset>
            </wp:positionH>
            <wp:positionV relativeFrom="page">
              <wp:posOffset>484505</wp:posOffset>
            </wp:positionV>
            <wp:extent cx="4627245" cy="6390640"/>
            <wp:effectExtent l="133350" t="114300" r="135255" b="1625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3"/>
                    <a:stretch>
                      <a:fillRect/>
                    </a:stretch>
                  </pic:blipFill>
                  <pic:spPr>
                    <a:xfrm>
                      <a:off x="0" y="0"/>
                      <a:ext cx="4627245" cy="6390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1" layoutInCell="1" allowOverlap="1" wp14:anchorId="462DE15C" wp14:editId="237860EF">
            <wp:simplePos x="0" y="0"/>
            <wp:positionH relativeFrom="column">
              <wp:posOffset>5044440</wp:posOffset>
            </wp:positionH>
            <wp:positionV relativeFrom="page">
              <wp:posOffset>476885</wp:posOffset>
            </wp:positionV>
            <wp:extent cx="4356735" cy="4046855"/>
            <wp:effectExtent l="133350" t="114300" r="120015" b="1631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4"/>
                    <a:stretch>
                      <a:fillRect/>
                    </a:stretch>
                  </pic:blipFill>
                  <pic:spPr>
                    <a:xfrm>
                      <a:off x="0" y="0"/>
                      <a:ext cx="4356735" cy="4046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2239">
        <w:t>Sample Report to PRC</w:t>
      </w:r>
      <w:bookmarkEnd w:id="30"/>
      <w:r>
        <w:t xml:space="preserve">  </w:t>
      </w:r>
      <w:bookmarkStart w:id="31" w:name="_Vital_Ministry_|"/>
      <w:bookmarkStart w:id="32" w:name="_Rev._NAME,_XYZ"/>
      <w:bookmarkStart w:id="33" w:name="_Hlk501445160"/>
      <w:bookmarkStart w:id="34" w:name="_Hlk524033005"/>
      <w:bookmarkEnd w:id="31"/>
      <w:bookmarkEnd w:id="32"/>
      <w:bookmarkEnd w:id="33"/>
      <w:bookmarkEnd w:id="34"/>
    </w:p>
    <w:sectPr w:rsidR="00C95E82" w:rsidRPr="004742E9" w:rsidSect="00162239">
      <w:footerReference w:type="default" r:id="rId25"/>
      <w:footerReference w:type="first" r:id="rId26"/>
      <w:pgSz w:w="16838" w:h="11906" w:orient="landscape"/>
      <w:pgMar w:top="1134" w:right="822" w:bottom="992" w:left="1134" w:header="709" w:footer="57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A1903F" w14:textId="77777777" w:rsidR="00C51C09" w:rsidRDefault="00C51C09" w:rsidP="00825BB5">
      <w:r>
        <w:separator/>
      </w:r>
    </w:p>
  </w:endnote>
  <w:endnote w:type="continuationSeparator" w:id="0">
    <w:p w14:paraId="119A5BEF" w14:textId="77777777" w:rsidR="00C51C09" w:rsidRDefault="00C51C09" w:rsidP="00825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5E26A" w14:textId="22328728" w:rsidR="009A7ACA" w:rsidRDefault="009A7ACA" w:rsidP="00162239">
    <w:pPr>
      <w:pStyle w:val="Footer"/>
      <w:pBdr>
        <w:top w:val="single" w:sz="4" w:space="1" w:color="auto"/>
      </w:pBdr>
      <w:tabs>
        <w:tab w:val="clear" w:pos="4513"/>
        <w:tab w:val="clear" w:pos="9026"/>
        <w:tab w:val="center" w:pos="7371"/>
        <w:tab w:val="right" w:pos="14882"/>
      </w:tabs>
    </w:pPr>
    <w:r>
      <w:rPr>
        <w:noProof/>
      </w:rPr>
      <w:fldChar w:fldCharType="begin"/>
    </w:r>
    <w:r>
      <w:rPr>
        <w:noProof/>
      </w:rPr>
      <w:instrText xml:space="preserve"> FILENAME   \* MERGEFORMAT </w:instrText>
    </w:r>
    <w:r>
      <w:rPr>
        <w:noProof/>
      </w:rPr>
      <w:fldChar w:fldCharType="separate"/>
    </w:r>
    <w:r>
      <w:rPr>
        <w:noProof/>
      </w:rPr>
      <w:t>Vital Ministry v.2.0.docx</w:t>
    </w:r>
    <w:r>
      <w:rPr>
        <w:noProof/>
      </w:rPr>
      <w:fldChar w:fldCharType="end"/>
    </w:r>
    <w:r>
      <w:tab/>
      <w:t xml:space="preserve">Sydney Central Coast Presbytery | Uniting Church in Australia </w:t>
    </w:r>
    <w:r>
      <w:tab/>
      <w:t xml:space="preserve">Page | </w:t>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6613C" w14:textId="77777777" w:rsidR="009A7ACA" w:rsidRPr="008C496A" w:rsidRDefault="009A7ACA" w:rsidP="00185747">
    <w:pPr>
      <w:pStyle w:val="Footer"/>
      <w:tabs>
        <w:tab w:val="clear" w:pos="4513"/>
        <w:tab w:val="clear" w:pos="9026"/>
        <w:tab w:val="center" w:pos="4820"/>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01E2B" w14:textId="77777777" w:rsidR="00C51C09" w:rsidRDefault="00C51C09" w:rsidP="00825BB5">
      <w:bookmarkStart w:id="0" w:name="_Hlk524005776"/>
      <w:bookmarkEnd w:id="0"/>
      <w:r>
        <w:separator/>
      </w:r>
    </w:p>
  </w:footnote>
  <w:footnote w:type="continuationSeparator" w:id="0">
    <w:p w14:paraId="1997D971" w14:textId="77777777" w:rsidR="00C51C09" w:rsidRDefault="00C51C09" w:rsidP="00825B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057FE"/>
    <w:multiLevelType w:val="hybridMultilevel"/>
    <w:tmpl w:val="00BC7B26"/>
    <w:lvl w:ilvl="0" w:tplc="D8F0FF5E">
      <w:start w:val="1"/>
      <w:numFmt w:val="decimal"/>
      <w:pStyle w:val="Sub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920E9E"/>
    <w:multiLevelType w:val="hybridMultilevel"/>
    <w:tmpl w:val="EEA23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BE1FF2"/>
    <w:multiLevelType w:val="hybridMultilevel"/>
    <w:tmpl w:val="6BDAFD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D63556"/>
    <w:multiLevelType w:val="hybridMultilevel"/>
    <w:tmpl w:val="A796A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585342"/>
    <w:multiLevelType w:val="hybridMultilevel"/>
    <w:tmpl w:val="D3747EFC"/>
    <w:lvl w:ilvl="0" w:tplc="0B5C092E">
      <w:start w:val="1"/>
      <w:numFmt w:val="decimal"/>
      <w:pStyle w:val="Heading31"/>
      <w:lvlText w:val="%1."/>
      <w:lvlJc w:val="left"/>
      <w:pPr>
        <w:ind w:left="720" w:hanging="360"/>
      </w:pPr>
      <w:rPr>
        <w:rFonts w:asciiTheme="majorHAnsi" w:eastAsia="MS UI Gothic" w:hAnsiTheme="majorHAnsi"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3024988"/>
    <w:multiLevelType w:val="hybridMultilevel"/>
    <w:tmpl w:val="5F56EA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394365"/>
    <w:multiLevelType w:val="hybridMultilevel"/>
    <w:tmpl w:val="AA4810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A220EFF"/>
    <w:multiLevelType w:val="hybridMultilevel"/>
    <w:tmpl w:val="E5C2E40C"/>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3A4B7A"/>
    <w:multiLevelType w:val="hybridMultilevel"/>
    <w:tmpl w:val="06A420A4"/>
    <w:lvl w:ilvl="0" w:tplc="B4AEF2E8">
      <w:start w:val="1"/>
      <w:numFmt w:val="bullet"/>
      <w:pStyle w:val="ListPara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D3E101C"/>
    <w:multiLevelType w:val="hybridMultilevel"/>
    <w:tmpl w:val="4770E48E"/>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5046A6"/>
    <w:multiLevelType w:val="hybridMultilevel"/>
    <w:tmpl w:val="4022E58E"/>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C16D28"/>
    <w:multiLevelType w:val="hybridMultilevel"/>
    <w:tmpl w:val="CBC6FCD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45B7C23"/>
    <w:multiLevelType w:val="hybridMultilevel"/>
    <w:tmpl w:val="1B607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53A488F"/>
    <w:multiLevelType w:val="hybridMultilevel"/>
    <w:tmpl w:val="831C67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314B44"/>
    <w:multiLevelType w:val="hybridMultilevel"/>
    <w:tmpl w:val="79D2D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DF3052E"/>
    <w:multiLevelType w:val="hybridMultilevel"/>
    <w:tmpl w:val="8842F2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27B6087"/>
    <w:multiLevelType w:val="hybridMultilevel"/>
    <w:tmpl w:val="979825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EA264C"/>
    <w:multiLevelType w:val="hybridMultilevel"/>
    <w:tmpl w:val="B8CAD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5838F3"/>
    <w:multiLevelType w:val="hybridMultilevel"/>
    <w:tmpl w:val="275C6324"/>
    <w:lvl w:ilvl="0" w:tplc="0CFA581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4"/>
  </w:num>
  <w:num w:numId="4">
    <w:abstractNumId w:val="4"/>
  </w:num>
  <w:num w:numId="5">
    <w:abstractNumId w:val="11"/>
  </w:num>
  <w:num w:numId="6">
    <w:abstractNumId w:val="5"/>
  </w:num>
  <w:num w:numId="7">
    <w:abstractNumId w:val="2"/>
  </w:num>
  <w:num w:numId="8">
    <w:abstractNumId w:val="1"/>
  </w:num>
  <w:num w:numId="9">
    <w:abstractNumId w:val="16"/>
  </w:num>
  <w:num w:numId="10">
    <w:abstractNumId w:val="15"/>
  </w:num>
  <w:num w:numId="11">
    <w:abstractNumId w:val="6"/>
  </w:num>
  <w:num w:numId="12">
    <w:abstractNumId w:val="10"/>
  </w:num>
  <w:num w:numId="13">
    <w:abstractNumId w:val="0"/>
  </w:num>
  <w:num w:numId="14">
    <w:abstractNumId w:val="9"/>
  </w:num>
  <w:num w:numId="15">
    <w:abstractNumId w:val="18"/>
  </w:num>
  <w:num w:numId="16">
    <w:abstractNumId w:val="7"/>
  </w:num>
  <w:num w:numId="17">
    <w:abstractNumId w:val="12"/>
  </w:num>
  <w:num w:numId="18">
    <w:abstractNumId w:val="17"/>
  </w:num>
  <w:num w:numId="19">
    <w:abstractNumId w:val="3"/>
  </w:num>
  <w:num w:numId="20">
    <w:abstractNumId w:val="8"/>
  </w:num>
  <w:num w:numId="21">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8A4"/>
    <w:rsid w:val="0000130A"/>
    <w:rsid w:val="000035E6"/>
    <w:rsid w:val="00007DA5"/>
    <w:rsid w:val="00011F88"/>
    <w:rsid w:val="00015F5D"/>
    <w:rsid w:val="0002047C"/>
    <w:rsid w:val="00032E58"/>
    <w:rsid w:val="00034272"/>
    <w:rsid w:val="000468EB"/>
    <w:rsid w:val="0005402C"/>
    <w:rsid w:val="000576F4"/>
    <w:rsid w:val="00057F75"/>
    <w:rsid w:val="00062623"/>
    <w:rsid w:val="00066440"/>
    <w:rsid w:val="00071E1B"/>
    <w:rsid w:val="0007337D"/>
    <w:rsid w:val="00081FEA"/>
    <w:rsid w:val="00084AA6"/>
    <w:rsid w:val="00086638"/>
    <w:rsid w:val="000C215E"/>
    <w:rsid w:val="000C66F0"/>
    <w:rsid w:val="000D15E5"/>
    <w:rsid w:val="000D7924"/>
    <w:rsid w:val="000F427B"/>
    <w:rsid w:val="000F54ED"/>
    <w:rsid w:val="001029A4"/>
    <w:rsid w:val="001040FF"/>
    <w:rsid w:val="0010446A"/>
    <w:rsid w:val="00105829"/>
    <w:rsid w:val="00105A02"/>
    <w:rsid w:val="0011047D"/>
    <w:rsid w:val="00111AA6"/>
    <w:rsid w:val="00112531"/>
    <w:rsid w:val="001168B3"/>
    <w:rsid w:val="00125493"/>
    <w:rsid w:val="00133C86"/>
    <w:rsid w:val="00136DAF"/>
    <w:rsid w:val="00142EDA"/>
    <w:rsid w:val="00147E8D"/>
    <w:rsid w:val="00157026"/>
    <w:rsid w:val="00162239"/>
    <w:rsid w:val="00162493"/>
    <w:rsid w:val="001661CB"/>
    <w:rsid w:val="0017061B"/>
    <w:rsid w:val="001806F5"/>
    <w:rsid w:val="00182E58"/>
    <w:rsid w:val="00185747"/>
    <w:rsid w:val="001878B7"/>
    <w:rsid w:val="00197F00"/>
    <w:rsid w:val="001A5A05"/>
    <w:rsid w:val="001A631E"/>
    <w:rsid w:val="001B0C8F"/>
    <w:rsid w:val="001B4005"/>
    <w:rsid w:val="001C11A5"/>
    <w:rsid w:val="001C2732"/>
    <w:rsid w:val="001C2D0A"/>
    <w:rsid w:val="001C7C48"/>
    <w:rsid w:val="001D3866"/>
    <w:rsid w:val="001E1BBF"/>
    <w:rsid w:val="001E3518"/>
    <w:rsid w:val="001E7381"/>
    <w:rsid w:val="00200A50"/>
    <w:rsid w:val="00200E01"/>
    <w:rsid w:val="00200FC4"/>
    <w:rsid w:val="002033CA"/>
    <w:rsid w:val="00213727"/>
    <w:rsid w:val="0021610A"/>
    <w:rsid w:val="002163F9"/>
    <w:rsid w:val="00216FEC"/>
    <w:rsid w:val="002221DE"/>
    <w:rsid w:val="00222F26"/>
    <w:rsid w:val="00225DDA"/>
    <w:rsid w:val="00231C24"/>
    <w:rsid w:val="002346C0"/>
    <w:rsid w:val="00247B4B"/>
    <w:rsid w:val="002546E5"/>
    <w:rsid w:val="00256733"/>
    <w:rsid w:val="00261160"/>
    <w:rsid w:val="002710F4"/>
    <w:rsid w:val="00283CC0"/>
    <w:rsid w:val="00287FA4"/>
    <w:rsid w:val="0029238B"/>
    <w:rsid w:val="00297C87"/>
    <w:rsid w:val="002A62E1"/>
    <w:rsid w:val="002B266D"/>
    <w:rsid w:val="002B440F"/>
    <w:rsid w:val="002B5B19"/>
    <w:rsid w:val="002C37A7"/>
    <w:rsid w:val="002C5AEE"/>
    <w:rsid w:val="002D0091"/>
    <w:rsid w:val="002D45A2"/>
    <w:rsid w:val="002D5C72"/>
    <w:rsid w:val="002D5F40"/>
    <w:rsid w:val="002E68E8"/>
    <w:rsid w:val="002F1DFA"/>
    <w:rsid w:val="00302658"/>
    <w:rsid w:val="00305A51"/>
    <w:rsid w:val="00306560"/>
    <w:rsid w:val="003165EB"/>
    <w:rsid w:val="003205D8"/>
    <w:rsid w:val="0034057C"/>
    <w:rsid w:val="0034081E"/>
    <w:rsid w:val="00343456"/>
    <w:rsid w:val="00347366"/>
    <w:rsid w:val="00347F6F"/>
    <w:rsid w:val="00352E86"/>
    <w:rsid w:val="00355273"/>
    <w:rsid w:val="0037057B"/>
    <w:rsid w:val="00372666"/>
    <w:rsid w:val="0037462F"/>
    <w:rsid w:val="00380304"/>
    <w:rsid w:val="003917D8"/>
    <w:rsid w:val="003A40B1"/>
    <w:rsid w:val="003A4559"/>
    <w:rsid w:val="003A6E67"/>
    <w:rsid w:val="003A7C15"/>
    <w:rsid w:val="003B11AA"/>
    <w:rsid w:val="003C3A5D"/>
    <w:rsid w:val="003C721E"/>
    <w:rsid w:val="003C7440"/>
    <w:rsid w:val="00410523"/>
    <w:rsid w:val="00413E65"/>
    <w:rsid w:val="00414B18"/>
    <w:rsid w:val="0041596A"/>
    <w:rsid w:val="00424ECA"/>
    <w:rsid w:val="00430D2D"/>
    <w:rsid w:val="00433BEB"/>
    <w:rsid w:val="004357AD"/>
    <w:rsid w:val="004378A4"/>
    <w:rsid w:val="00440042"/>
    <w:rsid w:val="00445946"/>
    <w:rsid w:val="00447C5D"/>
    <w:rsid w:val="004528F5"/>
    <w:rsid w:val="00453F94"/>
    <w:rsid w:val="0045718F"/>
    <w:rsid w:val="00457C5D"/>
    <w:rsid w:val="00457CFE"/>
    <w:rsid w:val="00465309"/>
    <w:rsid w:val="00466251"/>
    <w:rsid w:val="004742E9"/>
    <w:rsid w:val="0048122F"/>
    <w:rsid w:val="00483211"/>
    <w:rsid w:val="00483A8B"/>
    <w:rsid w:val="00484900"/>
    <w:rsid w:val="00493163"/>
    <w:rsid w:val="004951B2"/>
    <w:rsid w:val="004B05C5"/>
    <w:rsid w:val="004B5C47"/>
    <w:rsid w:val="004C43F0"/>
    <w:rsid w:val="004E0ABE"/>
    <w:rsid w:val="004F461C"/>
    <w:rsid w:val="004F466F"/>
    <w:rsid w:val="00503C81"/>
    <w:rsid w:val="00506BBD"/>
    <w:rsid w:val="00512353"/>
    <w:rsid w:val="00520B45"/>
    <w:rsid w:val="00521918"/>
    <w:rsid w:val="00526626"/>
    <w:rsid w:val="00526C84"/>
    <w:rsid w:val="0052703E"/>
    <w:rsid w:val="00534396"/>
    <w:rsid w:val="005418A6"/>
    <w:rsid w:val="00543330"/>
    <w:rsid w:val="00545D8A"/>
    <w:rsid w:val="00547C00"/>
    <w:rsid w:val="00553A2F"/>
    <w:rsid w:val="00553C59"/>
    <w:rsid w:val="00561323"/>
    <w:rsid w:val="0056433F"/>
    <w:rsid w:val="00576369"/>
    <w:rsid w:val="00585BD1"/>
    <w:rsid w:val="005926D2"/>
    <w:rsid w:val="005951AC"/>
    <w:rsid w:val="005B5493"/>
    <w:rsid w:val="005B5977"/>
    <w:rsid w:val="005B6BC1"/>
    <w:rsid w:val="005C117D"/>
    <w:rsid w:val="005C35B5"/>
    <w:rsid w:val="005C35D4"/>
    <w:rsid w:val="005C5CE0"/>
    <w:rsid w:val="005D1A68"/>
    <w:rsid w:val="005D4ED1"/>
    <w:rsid w:val="005F497A"/>
    <w:rsid w:val="0060258A"/>
    <w:rsid w:val="00613769"/>
    <w:rsid w:val="00647D91"/>
    <w:rsid w:val="006508F2"/>
    <w:rsid w:val="006578F2"/>
    <w:rsid w:val="006614AB"/>
    <w:rsid w:val="00661781"/>
    <w:rsid w:val="0067493E"/>
    <w:rsid w:val="006772A7"/>
    <w:rsid w:val="00681F8A"/>
    <w:rsid w:val="00685723"/>
    <w:rsid w:val="006B21EC"/>
    <w:rsid w:val="006C3CE8"/>
    <w:rsid w:val="006C4EAA"/>
    <w:rsid w:val="006C7180"/>
    <w:rsid w:val="006D2C7D"/>
    <w:rsid w:val="006D48FB"/>
    <w:rsid w:val="006D6BE9"/>
    <w:rsid w:val="006E20DB"/>
    <w:rsid w:val="006F2ABD"/>
    <w:rsid w:val="007001BF"/>
    <w:rsid w:val="00700A33"/>
    <w:rsid w:val="00703FA5"/>
    <w:rsid w:val="00706F8B"/>
    <w:rsid w:val="00707DCF"/>
    <w:rsid w:val="007136C2"/>
    <w:rsid w:val="00717ED6"/>
    <w:rsid w:val="007339EF"/>
    <w:rsid w:val="00741895"/>
    <w:rsid w:val="00755C50"/>
    <w:rsid w:val="00756DC5"/>
    <w:rsid w:val="00762453"/>
    <w:rsid w:val="00765CDE"/>
    <w:rsid w:val="00766A46"/>
    <w:rsid w:val="00773F1B"/>
    <w:rsid w:val="0078063E"/>
    <w:rsid w:val="00784075"/>
    <w:rsid w:val="007863BC"/>
    <w:rsid w:val="00796F13"/>
    <w:rsid w:val="007B170D"/>
    <w:rsid w:val="007B348A"/>
    <w:rsid w:val="007B5E5E"/>
    <w:rsid w:val="007C0305"/>
    <w:rsid w:val="007C5C28"/>
    <w:rsid w:val="007D10E9"/>
    <w:rsid w:val="007D381B"/>
    <w:rsid w:val="007E7C0C"/>
    <w:rsid w:val="00811D91"/>
    <w:rsid w:val="00812B05"/>
    <w:rsid w:val="00823DDE"/>
    <w:rsid w:val="00825BB5"/>
    <w:rsid w:val="0083017F"/>
    <w:rsid w:val="00842E6D"/>
    <w:rsid w:val="00872A98"/>
    <w:rsid w:val="00877984"/>
    <w:rsid w:val="0088187A"/>
    <w:rsid w:val="00881FE2"/>
    <w:rsid w:val="00885943"/>
    <w:rsid w:val="00895F29"/>
    <w:rsid w:val="008A563B"/>
    <w:rsid w:val="008C06C9"/>
    <w:rsid w:val="008C0CC7"/>
    <w:rsid w:val="008C496A"/>
    <w:rsid w:val="008C4D11"/>
    <w:rsid w:val="008D183B"/>
    <w:rsid w:val="008E328F"/>
    <w:rsid w:val="00902B24"/>
    <w:rsid w:val="009032E1"/>
    <w:rsid w:val="00906A5D"/>
    <w:rsid w:val="009238C1"/>
    <w:rsid w:val="00925A88"/>
    <w:rsid w:val="009314EC"/>
    <w:rsid w:val="009359FE"/>
    <w:rsid w:val="00942B04"/>
    <w:rsid w:val="009466AE"/>
    <w:rsid w:val="009517D5"/>
    <w:rsid w:val="00953A52"/>
    <w:rsid w:val="00953B41"/>
    <w:rsid w:val="0096101F"/>
    <w:rsid w:val="00962D96"/>
    <w:rsid w:val="0096346A"/>
    <w:rsid w:val="0097277D"/>
    <w:rsid w:val="00976CE1"/>
    <w:rsid w:val="00982F56"/>
    <w:rsid w:val="00983254"/>
    <w:rsid w:val="009972AD"/>
    <w:rsid w:val="009A3446"/>
    <w:rsid w:val="009A7ACA"/>
    <w:rsid w:val="009B40FD"/>
    <w:rsid w:val="009C2518"/>
    <w:rsid w:val="009C6E6F"/>
    <w:rsid w:val="009D09BB"/>
    <w:rsid w:val="009D1AC8"/>
    <w:rsid w:val="009D1DD4"/>
    <w:rsid w:val="009D2671"/>
    <w:rsid w:val="009E474B"/>
    <w:rsid w:val="009E4818"/>
    <w:rsid w:val="009F4F77"/>
    <w:rsid w:val="009F5A9D"/>
    <w:rsid w:val="00A04523"/>
    <w:rsid w:val="00A135BD"/>
    <w:rsid w:val="00A13F3F"/>
    <w:rsid w:val="00A50251"/>
    <w:rsid w:val="00A649EB"/>
    <w:rsid w:val="00A65AD3"/>
    <w:rsid w:val="00A666D6"/>
    <w:rsid w:val="00A71DBE"/>
    <w:rsid w:val="00A74DE3"/>
    <w:rsid w:val="00A76007"/>
    <w:rsid w:val="00A81283"/>
    <w:rsid w:val="00A93E03"/>
    <w:rsid w:val="00A93F08"/>
    <w:rsid w:val="00A93FCB"/>
    <w:rsid w:val="00A96228"/>
    <w:rsid w:val="00AA465D"/>
    <w:rsid w:val="00AB09DA"/>
    <w:rsid w:val="00AC205B"/>
    <w:rsid w:val="00AD0374"/>
    <w:rsid w:val="00AD2118"/>
    <w:rsid w:val="00AE69D7"/>
    <w:rsid w:val="00AF75D2"/>
    <w:rsid w:val="00B00E0B"/>
    <w:rsid w:val="00B13A76"/>
    <w:rsid w:val="00B14220"/>
    <w:rsid w:val="00B159A5"/>
    <w:rsid w:val="00B179F1"/>
    <w:rsid w:val="00B373D5"/>
    <w:rsid w:val="00B377B6"/>
    <w:rsid w:val="00B41F10"/>
    <w:rsid w:val="00B56E8D"/>
    <w:rsid w:val="00B64904"/>
    <w:rsid w:val="00B70937"/>
    <w:rsid w:val="00B717E1"/>
    <w:rsid w:val="00B72503"/>
    <w:rsid w:val="00B7711E"/>
    <w:rsid w:val="00B777C2"/>
    <w:rsid w:val="00B826D7"/>
    <w:rsid w:val="00B9042B"/>
    <w:rsid w:val="00B917F5"/>
    <w:rsid w:val="00B92AB1"/>
    <w:rsid w:val="00B93DA6"/>
    <w:rsid w:val="00BA3E13"/>
    <w:rsid w:val="00BA40D8"/>
    <w:rsid w:val="00BD0987"/>
    <w:rsid w:val="00BD74FE"/>
    <w:rsid w:val="00BE2442"/>
    <w:rsid w:val="00BE379D"/>
    <w:rsid w:val="00BE4D64"/>
    <w:rsid w:val="00BE5C93"/>
    <w:rsid w:val="00BE6F34"/>
    <w:rsid w:val="00C12318"/>
    <w:rsid w:val="00C1512E"/>
    <w:rsid w:val="00C15D44"/>
    <w:rsid w:val="00C2448B"/>
    <w:rsid w:val="00C4741D"/>
    <w:rsid w:val="00C50668"/>
    <w:rsid w:val="00C51830"/>
    <w:rsid w:val="00C51C09"/>
    <w:rsid w:val="00C52790"/>
    <w:rsid w:val="00C90612"/>
    <w:rsid w:val="00C948FF"/>
    <w:rsid w:val="00C95E82"/>
    <w:rsid w:val="00CB2744"/>
    <w:rsid w:val="00CB6B9B"/>
    <w:rsid w:val="00CC0C47"/>
    <w:rsid w:val="00CC18AE"/>
    <w:rsid w:val="00CC18F1"/>
    <w:rsid w:val="00CC2CCC"/>
    <w:rsid w:val="00CC7738"/>
    <w:rsid w:val="00CD3138"/>
    <w:rsid w:val="00CD450E"/>
    <w:rsid w:val="00CF3CE7"/>
    <w:rsid w:val="00D00198"/>
    <w:rsid w:val="00D033CC"/>
    <w:rsid w:val="00D10B24"/>
    <w:rsid w:val="00D112FE"/>
    <w:rsid w:val="00D15B53"/>
    <w:rsid w:val="00D20B66"/>
    <w:rsid w:val="00D30569"/>
    <w:rsid w:val="00D60075"/>
    <w:rsid w:val="00D60D0D"/>
    <w:rsid w:val="00D71581"/>
    <w:rsid w:val="00D729B7"/>
    <w:rsid w:val="00D7409A"/>
    <w:rsid w:val="00D74D72"/>
    <w:rsid w:val="00D827B1"/>
    <w:rsid w:val="00D8340A"/>
    <w:rsid w:val="00D844A7"/>
    <w:rsid w:val="00D851C5"/>
    <w:rsid w:val="00D91AC5"/>
    <w:rsid w:val="00D940AD"/>
    <w:rsid w:val="00D9469C"/>
    <w:rsid w:val="00D97F10"/>
    <w:rsid w:val="00DA07D4"/>
    <w:rsid w:val="00DB59D5"/>
    <w:rsid w:val="00DB7709"/>
    <w:rsid w:val="00DC440C"/>
    <w:rsid w:val="00DC5A22"/>
    <w:rsid w:val="00DC5A33"/>
    <w:rsid w:val="00DC683C"/>
    <w:rsid w:val="00DE0111"/>
    <w:rsid w:val="00DE5B72"/>
    <w:rsid w:val="00DE64CC"/>
    <w:rsid w:val="00DE7813"/>
    <w:rsid w:val="00DF4B6D"/>
    <w:rsid w:val="00E112DB"/>
    <w:rsid w:val="00E17784"/>
    <w:rsid w:val="00E276B3"/>
    <w:rsid w:val="00E60609"/>
    <w:rsid w:val="00E7077C"/>
    <w:rsid w:val="00E713C1"/>
    <w:rsid w:val="00E8196A"/>
    <w:rsid w:val="00E866DD"/>
    <w:rsid w:val="00E918A0"/>
    <w:rsid w:val="00EA10EF"/>
    <w:rsid w:val="00EA7147"/>
    <w:rsid w:val="00EB11DE"/>
    <w:rsid w:val="00EB6B7D"/>
    <w:rsid w:val="00EC2FB0"/>
    <w:rsid w:val="00EE607C"/>
    <w:rsid w:val="00EE7407"/>
    <w:rsid w:val="00EF0D38"/>
    <w:rsid w:val="00F024C0"/>
    <w:rsid w:val="00F11D39"/>
    <w:rsid w:val="00F1241C"/>
    <w:rsid w:val="00F127BA"/>
    <w:rsid w:val="00F127BD"/>
    <w:rsid w:val="00F12835"/>
    <w:rsid w:val="00F14787"/>
    <w:rsid w:val="00F22BF4"/>
    <w:rsid w:val="00F2309B"/>
    <w:rsid w:val="00F23817"/>
    <w:rsid w:val="00F31D6C"/>
    <w:rsid w:val="00F416FF"/>
    <w:rsid w:val="00F473F6"/>
    <w:rsid w:val="00F67A7E"/>
    <w:rsid w:val="00F72187"/>
    <w:rsid w:val="00F77465"/>
    <w:rsid w:val="00F82E65"/>
    <w:rsid w:val="00F84095"/>
    <w:rsid w:val="00F87B4D"/>
    <w:rsid w:val="00F90D4D"/>
    <w:rsid w:val="00F9459C"/>
    <w:rsid w:val="00F97DE5"/>
    <w:rsid w:val="00FA1382"/>
    <w:rsid w:val="00FA3D63"/>
    <w:rsid w:val="00FA6AB1"/>
    <w:rsid w:val="00FC4843"/>
    <w:rsid w:val="00FD1770"/>
    <w:rsid w:val="00FD41DB"/>
    <w:rsid w:val="00FE1829"/>
    <w:rsid w:val="00FE350F"/>
    <w:rsid w:val="00FF49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DE98D3"/>
  <w15:docId w15:val="{7A71E450-6B96-4086-9F38-33DF4CE0F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211"/>
    <w:pPr>
      <w:spacing w:before="120" w:after="0"/>
    </w:pPr>
  </w:style>
  <w:style w:type="paragraph" w:styleId="Heading1">
    <w:name w:val="heading 1"/>
    <w:basedOn w:val="Normal"/>
    <w:next w:val="Normal"/>
    <w:link w:val="Heading1Char"/>
    <w:uiPriority w:val="1"/>
    <w:qFormat/>
    <w:rsid w:val="00D30569"/>
    <w:pPr>
      <w:spacing w:before="480" w:line="240" w:lineRule="auto"/>
      <w:jc w:val="right"/>
      <w:outlineLvl w:val="0"/>
    </w:pPr>
    <w:rPr>
      <w:rFonts w:asciiTheme="majorHAnsi" w:eastAsiaTheme="majorEastAsia" w:hAnsiTheme="majorHAnsi" w:cstheme="majorBidi"/>
      <w:b/>
      <w:color w:val="410EA0" w:themeColor="accent5" w:themeShade="80"/>
      <w:sz w:val="32"/>
    </w:rPr>
  </w:style>
  <w:style w:type="paragraph" w:styleId="Heading2">
    <w:name w:val="heading 2"/>
    <w:basedOn w:val="Normal"/>
    <w:next w:val="Normal"/>
    <w:link w:val="Heading2Char"/>
    <w:uiPriority w:val="1"/>
    <w:unhideWhenUsed/>
    <w:qFormat/>
    <w:rsid w:val="00D729B7"/>
    <w:pPr>
      <w:keepNext/>
      <w:keepLines/>
      <w:spacing w:before="200" w:line="240" w:lineRule="auto"/>
      <w:outlineLvl w:val="1"/>
    </w:pPr>
    <w:rPr>
      <w:rFonts w:asciiTheme="majorHAnsi" w:eastAsiaTheme="majorEastAsia" w:hAnsiTheme="majorHAnsi" w:cstheme="majorBidi"/>
      <w:b/>
      <w:color w:val="70186D" w:themeColor="accent6" w:themeShade="80"/>
      <w:sz w:val="26"/>
    </w:rPr>
  </w:style>
  <w:style w:type="paragraph" w:styleId="Heading3">
    <w:name w:val="heading 3"/>
    <w:basedOn w:val="Normal"/>
    <w:next w:val="Normal"/>
    <w:link w:val="Heading3Char"/>
    <w:uiPriority w:val="2"/>
    <w:qFormat/>
    <w:rsid w:val="002B266D"/>
    <w:pPr>
      <w:keepNext/>
      <w:tabs>
        <w:tab w:val="left" w:pos="1134"/>
        <w:tab w:val="right" w:pos="4536"/>
      </w:tabs>
      <w:spacing w:before="240" w:line="240" w:lineRule="auto"/>
      <w:ind w:left="714" w:hanging="357"/>
      <w:outlineLvl w:val="2"/>
    </w:pPr>
    <w:rPr>
      <w:rFonts w:asciiTheme="majorHAnsi" w:eastAsia="MS UI Gothic" w:hAnsiTheme="majorHAnsi" w:cs="Arial"/>
      <w:b/>
    </w:rPr>
  </w:style>
  <w:style w:type="paragraph" w:styleId="Heading4">
    <w:name w:val="heading 4"/>
    <w:basedOn w:val="Normal"/>
    <w:next w:val="Normal"/>
    <w:link w:val="Heading4Char"/>
    <w:autoRedefine/>
    <w:uiPriority w:val="3"/>
    <w:unhideWhenUsed/>
    <w:qFormat/>
    <w:rsid w:val="007001BF"/>
    <w:pPr>
      <w:keepLines/>
      <w:widowControl w:val="0"/>
      <w:spacing w:before="200" w:line="240" w:lineRule="auto"/>
      <w:jc w:val="center"/>
      <w:outlineLvl w:val="3"/>
    </w:pPr>
    <w:rPr>
      <w:rFonts w:asciiTheme="majorHAnsi" w:eastAsiaTheme="majorEastAsia" w:hAnsiTheme="majorHAnsi" w:cstheme="majorBidi"/>
      <w:b/>
      <w:i/>
      <w:color w:val="A824A3" w:themeColor="accent6" w:themeShade="BF"/>
    </w:rPr>
  </w:style>
  <w:style w:type="paragraph" w:styleId="Heading5">
    <w:name w:val="heading 5"/>
    <w:basedOn w:val="Normal"/>
    <w:next w:val="Normal"/>
    <w:link w:val="Heading5Char"/>
    <w:uiPriority w:val="3"/>
    <w:unhideWhenUsed/>
    <w:qFormat/>
    <w:rsid w:val="00A93F08"/>
    <w:pPr>
      <w:keepNext/>
      <w:keepLines/>
      <w:spacing w:before="200" w:line="240" w:lineRule="auto"/>
      <w:outlineLvl w:val="4"/>
    </w:pPr>
    <w:rPr>
      <w:rFonts w:asciiTheme="majorHAnsi" w:eastAsiaTheme="majorEastAsia" w:hAnsiTheme="majorHAnsi" w:cstheme="majorBidi"/>
      <w:color w:val="580832" w:themeColor="accent1" w:themeShade="7F"/>
      <w:sz w:val="20"/>
    </w:rPr>
  </w:style>
  <w:style w:type="paragraph" w:styleId="Heading6">
    <w:name w:val="heading 6"/>
    <w:basedOn w:val="Normal"/>
    <w:next w:val="Normal"/>
    <w:link w:val="Heading6Char"/>
    <w:uiPriority w:val="3"/>
    <w:unhideWhenUsed/>
    <w:qFormat/>
    <w:rsid w:val="002B5B19"/>
    <w:pPr>
      <w:keepNext/>
      <w:keepLines/>
      <w:spacing w:before="200"/>
      <w:outlineLvl w:val="5"/>
    </w:pPr>
    <w:rPr>
      <w:rFonts w:asciiTheme="majorHAnsi" w:eastAsia="Times New Roman" w:hAnsiTheme="majorHAnsi" w:cstheme="majorBidi"/>
      <w:i/>
      <w:color w:val="580832" w:themeColor="accent1" w:themeShade="7F"/>
      <w:sz w:val="28"/>
    </w:rPr>
  </w:style>
  <w:style w:type="paragraph" w:styleId="Heading7">
    <w:name w:val="heading 7"/>
    <w:basedOn w:val="Heading2"/>
    <w:next w:val="Normal"/>
    <w:link w:val="Heading7Char"/>
    <w:uiPriority w:val="4"/>
    <w:unhideWhenUsed/>
    <w:qFormat/>
    <w:rsid w:val="00081FEA"/>
    <w:pPr>
      <w:outlineLvl w:val="6"/>
    </w:pPr>
    <w:rPr>
      <w:sz w:val="32"/>
    </w:rPr>
  </w:style>
  <w:style w:type="paragraph" w:styleId="Heading8">
    <w:name w:val="heading 8"/>
    <w:basedOn w:val="Normal"/>
    <w:next w:val="Normal"/>
    <w:link w:val="Heading8Char"/>
    <w:uiPriority w:val="4"/>
    <w:unhideWhenUsed/>
    <w:qFormat/>
    <w:rsid w:val="002B5B19"/>
    <w:pPr>
      <w:spacing w:before="200"/>
      <w:outlineLvl w:val="7"/>
    </w:pPr>
    <w:rPr>
      <w:rFonts w:ascii="Calibri" w:eastAsia="Times New Roman" w:hAnsi="Calibri" w:cs="Calibri"/>
      <w:color w:val="404040" w:themeColor="text1" w:themeTint="BF"/>
      <w:sz w:val="24"/>
    </w:rPr>
  </w:style>
  <w:style w:type="paragraph" w:styleId="Heading9">
    <w:name w:val="heading 9"/>
    <w:basedOn w:val="Normal"/>
    <w:next w:val="Normal"/>
    <w:link w:val="Heading9Char"/>
    <w:uiPriority w:val="4"/>
    <w:semiHidden/>
    <w:unhideWhenUsed/>
    <w:qFormat/>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after="100" w:line="240" w:lineRule="auto"/>
    </w:pPr>
    <w:rPr>
      <w:rFonts w:ascii="Times New Roman" w:eastAsia="Times New Roman" w:hAnsi="Times New Roman" w:cs="Times New Roman"/>
      <w:sz w:val="24"/>
    </w:rPr>
  </w:style>
  <w:style w:type="character" w:styleId="FootnoteReference">
    <w:name w:val="footnote reference"/>
    <w:basedOn w:val="DefaultParagraphFont"/>
    <w:uiPriority w:val="99"/>
    <w:semiHidden/>
    <w:unhideWhenUsed/>
    <w:rPr>
      <w:vertAlign w:val="superscript"/>
    </w:rPr>
  </w:style>
  <w:style w:type="character" w:styleId="Strong">
    <w:name w:val="Strong"/>
    <w:basedOn w:val="DefaultParagraphFont"/>
    <w:uiPriority w:val="22"/>
    <w:qFormat/>
    <w:rPr>
      <w:b/>
    </w:rPr>
  </w:style>
  <w:style w:type="character" w:customStyle="1" w:styleId="Heading4Char">
    <w:name w:val="Heading 4 Char"/>
    <w:basedOn w:val="DefaultParagraphFont"/>
    <w:link w:val="Heading4"/>
    <w:uiPriority w:val="3"/>
    <w:rsid w:val="007001BF"/>
    <w:rPr>
      <w:rFonts w:asciiTheme="majorHAnsi" w:eastAsiaTheme="majorEastAsia" w:hAnsiTheme="majorHAnsi" w:cstheme="majorBidi"/>
      <w:b/>
      <w:i/>
      <w:color w:val="A824A3" w:themeColor="accent6" w:themeShade="BF"/>
    </w:rPr>
  </w:style>
  <w:style w:type="paragraph" w:styleId="IntenseQuote">
    <w:name w:val="Intense Quote"/>
    <w:basedOn w:val="Normal"/>
    <w:next w:val="Normal"/>
    <w:link w:val="IntenseQuoteChar"/>
    <w:uiPriority w:val="30"/>
    <w:qFormat/>
    <w:pPr>
      <w:pBdr>
        <w:bottom w:val="single" w:sz="4" w:space="0" w:color="B31166" w:themeColor="accent1"/>
      </w:pBdr>
      <w:spacing w:before="200" w:after="280"/>
      <w:ind w:left="936" w:right="936"/>
    </w:pPr>
    <w:rPr>
      <w:b/>
      <w:i/>
      <w:color w:val="B31166" w:themeColor="accent1"/>
    </w:rPr>
  </w:style>
  <w:style w:type="character" w:styleId="Emphasis">
    <w:name w:val="Emphasis"/>
    <w:basedOn w:val="DefaultParagraphFont"/>
    <w:uiPriority w:val="20"/>
    <w:qFormat/>
    <w:rPr>
      <w:i/>
    </w:rPr>
  </w:style>
  <w:style w:type="paragraph" w:styleId="Quote">
    <w:name w:val="Quote"/>
    <w:basedOn w:val="Normal"/>
    <w:next w:val="Normal"/>
    <w:link w:val="QuoteChar"/>
    <w:uiPriority w:val="4"/>
    <w:qFormat/>
    <w:pPr>
      <w:spacing w:before="60" w:after="60" w:line="240" w:lineRule="auto"/>
      <w:ind w:left="284" w:right="238"/>
    </w:pPr>
    <w:rPr>
      <w:color w:val="000000" w:themeColor="text1"/>
    </w:rPr>
  </w:style>
  <w:style w:type="character" w:styleId="SubtleReference">
    <w:name w:val="Subtle Reference"/>
    <w:basedOn w:val="DefaultParagraphFont"/>
    <w:uiPriority w:val="31"/>
    <w:qFormat/>
    <w:rPr>
      <w:smallCaps/>
      <w:color w:val="E33D6F" w:themeColor="accent2"/>
      <w:u w:val="single"/>
    </w:rPr>
  </w:style>
  <w:style w:type="character" w:customStyle="1" w:styleId="IntenseQuoteChar">
    <w:name w:val="Intense Quote Char"/>
    <w:basedOn w:val="DefaultParagraphFont"/>
    <w:link w:val="IntenseQuote"/>
    <w:uiPriority w:val="30"/>
    <w:rPr>
      <w:b/>
      <w:i/>
      <w:color w:val="B31166" w:themeColor="accent1"/>
    </w:rPr>
  </w:style>
  <w:style w:type="character" w:customStyle="1" w:styleId="Heading3Char">
    <w:name w:val="Heading 3 Char"/>
    <w:basedOn w:val="DefaultParagraphFont"/>
    <w:link w:val="Heading3"/>
    <w:uiPriority w:val="2"/>
    <w:rsid w:val="00136DAF"/>
    <w:rPr>
      <w:rFonts w:asciiTheme="majorHAnsi" w:eastAsia="MS UI Gothic" w:hAnsiTheme="majorHAnsi" w:cs="Arial"/>
      <w:b/>
    </w:rPr>
  </w:style>
  <w:style w:type="character" w:customStyle="1" w:styleId="Heading5Char">
    <w:name w:val="Heading 5 Char"/>
    <w:basedOn w:val="DefaultParagraphFont"/>
    <w:link w:val="Heading5"/>
    <w:uiPriority w:val="3"/>
    <w:rsid w:val="00136DAF"/>
    <w:rPr>
      <w:rFonts w:asciiTheme="majorHAnsi" w:eastAsiaTheme="majorEastAsia" w:hAnsiTheme="majorHAnsi" w:cstheme="majorBidi"/>
      <w:color w:val="580832" w:themeColor="accent1" w:themeShade="7F"/>
      <w:sz w:val="20"/>
    </w:rPr>
  </w:style>
  <w:style w:type="character" w:customStyle="1" w:styleId="Heading1Char">
    <w:name w:val="Heading 1 Char"/>
    <w:basedOn w:val="DefaultParagraphFont"/>
    <w:link w:val="Heading1"/>
    <w:uiPriority w:val="1"/>
    <w:rsid w:val="00136DAF"/>
    <w:rPr>
      <w:rFonts w:asciiTheme="majorHAnsi" w:eastAsiaTheme="majorEastAsia" w:hAnsiTheme="majorHAnsi" w:cstheme="majorBidi"/>
      <w:b/>
      <w:color w:val="410EA0" w:themeColor="accent5" w:themeShade="80"/>
      <w:sz w:val="32"/>
    </w:rPr>
  </w:style>
  <w:style w:type="character" w:customStyle="1" w:styleId="PlainTextChar">
    <w:name w:val="Plain Text Char"/>
    <w:basedOn w:val="DefaultParagraphFont"/>
    <w:link w:val="PlainText"/>
    <w:uiPriority w:val="99"/>
    <w:rPr>
      <w:rFonts w:ascii="Courier New" w:hAnsi="Courier New" w:cs="Courier New"/>
      <w:sz w:val="21"/>
    </w:rPr>
  </w:style>
  <w:style w:type="character" w:styleId="EndnoteReference">
    <w:name w:val="endnote reference"/>
    <w:basedOn w:val="DefaultParagraphFont"/>
    <w:uiPriority w:val="99"/>
    <w:semiHidden/>
    <w:unhideWhenUsed/>
    <w:rPr>
      <w:vertAlign w:val="superscript"/>
    </w:rPr>
  </w:style>
  <w:style w:type="character" w:customStyle="1" w:styleId="SubtitleChar">
    <w:name w:val="Subtitle Char"/>
    <w:basedOn w:val="DefaultParagraphFont"/>
    <w:link w:val="Subtitle"/>
    <w:uiPriority w:val="11"/>
    <w:rsid w:val="00B7711E"/>
    <w:rPr>
      <w:rFonts w:asciiTheme="majorHAnsi" w:eastAsiaTheme="majorEastAsia" w:hAnsiTheme="majorHAnsi" w:cstheme="majorBidi"/>
      <w:b/>
      <w:bCs/>
      <w:i/>
      <w:color w:val="70186D" w:themeColor="accent6" w:themeShade="80"/>
      <w:spacing w:val="15"/>
      <w:sz w:val="24"/>
    </w:rPr>
  </w:style>
  <w:style w:type="paragraph" w:styleId="ListParagraph">
    <w:name w:val="List Paragraph"/>
    <w:basedOn w:val="Normal"/>
    <w:autoRedefine/>
    <w:uiPriority w:val="99"/>
    <w:qFormat/>
    <w:rsid w:val="00B7711E"/>
    <w:pPr>
      <w:numPr>
        <w:numId w:val="1"/>
      </w:numPr>
      <w:spacing w:line="240" w:lineRule="auto"/>
    </w:pPr>
    <w:rPr>
      <w:rFonts w:ascii="Century Gothic" w:hAnsi="Century Gothic"/>
      <w:sz w:val="20"/>
    </w:rPr>
  </w:style>
  <w:style w:type="character" w:customStyle="1" w:styleId="EndnoteTextChar">
    <w:name w:val="Endnote Text Char"/>
    <w:basedOn w:val="DefaultParagraphFont"/>
    <w:link w:val="EndnoteText"/>
    <w:uiPriority w:val="99"/>
    <w:semiHidden/>
    <w:rPr>
      <w:sz w:val="20"/>
    </w:rPr>
  </w:style>
  <w:style w:type="paragraph" w:styleId="BalloonText">
    <w:name w:val="Balloon Text"/>
    <w:basedOn w:val="Normal"/>
    <w:link w:val="BalloonTextChar"/>
    <w:uiPriority w:val="99"/>
    <w:semiHidden/>
    <w:unhideWhenUsed/>
    <w:pPr>
      <w:spacing w:before="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IntenseReference">
    <w:name w:val="Intense Reference"/>
    <w:basedOn w:val="DefaultParagraphFont"/>
    <w:uiPriority w:val="32"/>
    <w:qFormat/>
    <w:rPr>
      <w:b/>
      <w:smallCaps/>
      <w:color w:val="E33D6F" w:themeColor="accent2"/>
      <w:spacing w:val="5"/>
      <w:u w:val="single"/>
    </w:rPr>
  </w:style>
  <w:style w:type="paragraph" w:styleId="EndnoteText">
    <w:name w:val="endnote text"/>
    <w:basedOn w:val="Normal"/>
    <w:link w:val="EndnoteTextChar"/>
    <w:uiPriority w:val="99"/>
    <w:semiHidden/>
    <w:unhideWhenUsed/>
    <w:pPr>
      <w:spacing w:line="240" w:lineRule="auto"/>
    </w:pPr>
    <w:rPr>
      <w:sz w:val="20"/>
    </w:rPr>
  </w:style>
  <w:style w:type="character" w:customStyle="1" w:styleId="FootnoteTextChar">
    <w:name w:val="Footnote Text Char"/>
    <w:basedOn w:val="DefaultParagraphFont"/>
    <w:link w:val="FootnoteText"/>
    <w:uiPriority w:val="99"/>
    <w:rPr>
      <w:sz w:val="20"/>
    </w:rPr>
  </w:style>
  <w:style w:type="paragraph" w:styleId="FootnoteText">
    <w:name w:val="footnote text"/>
    <w:basedOn w:val="Normal"/>
    <w:link w:val="FootnoteTextChar"/>
    <w:uiPriority w:val="99"/>
    <w:unhideWhenUsed/>
    <w:qFormat/>
    <w:pPr>
      <w:spacing w:before="0" w:after="80" w:line="240" w:lineRule="auto"/>
    </w:pPr>
    <w:rPr>
      <w:sz w:val="20"/>
    </w:rPr>
  </w:style>
  <w:style w:type="character" w:customStyle="1" w:styleId="Heading6Char">
    <w:name w:val="Heading 6 Char"/>
    <w:basedOn w:val="DefaultParagraphFont"/>
    <w:link w:val="Heading6"/>
    <w:uiPriority w:val="3"/>
    <w:rsid w:val="002B5B19"/>
    <w:rPr>
      <w:rFonts w:asciiTheme="majorHAnsi" w:eastAsia="Times New Roman" w:hAnsiTheme="majorHAnsi" w:cstheme="majorBidi"/>
      <w:i/>
      <w:color w:val="580832" w:themeColor="accent1" w:themeShade="7F"/>
      <w:sz w:val="28"/>
    </w:rPr>
  </w:style>
  <w:style w:type="paragraph" w:styleId="PlainText">
    <w:name w:val="Plain Text"/>
    <w:basedOn w:val="Normal"/>
    <w:link w:val="PlainTextChar"/>
    <w:uiPriority w:val="99"/>
    <w:semiHidden/>
    <w:unhideWhenUsed/>
    <w:pPr>
      <w:spacing w:line="240" w:lineRule="auto"/>
    </w:pPr>
    <w:rPr>
      <w:rFonts w:ascii="Courier New" w:hAnsi="Courier New" w:cs="Courier New"/>
      <w:sz w:val="21"/>
    </w:rPr>
  </w:style>
  <w:style w:type="paragraph" w:styleId="NoSpacing">
    <w:name w:val="No Spacing"/>
    <w:qFormat/>
    <w:pPr>
      <w:spacing w:after="0" w:line="240" w:lineRule="auto"/>
    </w:pPr>
  </w:style>
  <w:style w:type="character" w:styleId="IntenseEmphasis">
    <w:name w:val="Intense Emphasis"/>
    <w:basedOn w:val="DefaultParagraphFont"/>
    <w:uiPriority w:val="21"/>
    <w:qFormat/>
    <w:rPr>
      <w:b/>
      <w:i/>
      <w:color w:val="B31166" w:themeColor="accent1"/>
    </w:rPr>
  </w:style>
  <w:style w:type="character" w:styleId="Hyperlink">
    <w:name w:val="Hyperlink"/>
    <w:uiPriority w:val="99"/>
    <w:unhideWhenUsed/>
    <w:qFormat/>
    <w:rsid w:val="00B56E8D"/>
    <w:rPr>
      <w:color w:val="410EA0" w:themeColor="accent5" w:themeShade="80"/>
      <w:u w:val="single"/>
    </w:rPr>
  </w:style>
  <w:style w:type="paragraph" w:styleId="Subtitle">
    <w:name w:val="Subtitle"/>
    <w:basedOn w:val="Normal"/>
    <w:next w:val="Normal"/>
    <w:link w:val="SubtitleChar"/>
    <w:autoRedefine/>
    <w:uiPriority w:val="11"/>
    <w:qFormat/>
    <w:rsid w:val="00B7711E"/>
    <w:pPr>
      <w:numPr>
        <w:numId w:val="13"/>
      </w:numPr>
      <w:spacing w:line="240" w:lineRule="auto"/>
      <w:ind w:left="740" w:hanging="740"/>
    </w:pPr>
    <w:rPr>
      <w:rFonts w:asciiTheme="majorHAnsi" w:eastAsiaTheme="majorEastAsia" w:hAnsiTheme="majorHAnsi" w:cstheme="majorBidi"/>
      <w:b/>
      <w:bCs/>
      <w:i/>
      <w:color w:val="70186D" w:themeColor="accent6" w:themeShade="80"/>
      <w:spacing w:val="15"/>
      <w:sz w:val="24"/>
    </w:rPr>
  </w:style>
  <w:style w:type="character" w:customStyle="1" w:styleId="Heading2Char">
    <w:name w:val="Heading 2 Char"/>
    <w:basedOn w:val="DefaultParagraphFont"/>
    <w:link w:val="Heading2"/>
    <w:uiPriority w:val="1"/>
    <w:rsid w:val="00136DAF"/>
    <w:rPr>
      <w:rFonts w:asciiTheme="majorHAnsi" w:eastAsiaTheme="majorEastAsia" w:hAnsiTheme="majorHAnsi" w:cstheme="majorBidi"/>
      <w:b/>
      <w:color w:val="70186D" w:themeColor="accent6" w:themeShade="80"/>
      <w:sz w:val="26"/>
    </w:rPr>
  </w:style>
  <w:style w:type="character" w:customStyle="1" w:styleId="TitleChar">
    <w:name w:val="Title Char"/>
    <w:basedOn w:val="DefaultParagraphFont"/>
    <w:link w:val="Title"/>
    <w:rsid w:val="00136DAF"/>
    <w:rPr>
      <w:rFonts w:asciiTheme="majorHAnsi" w:eastAsiaTheme="majorEastAsia" w:hAnsiTheme="majorHAnsi" w:cstheme="majorBidi"/>
      <w:color w:val="2C2442" w:themeColor="text2" w:themeShade="BF"/>
      <w:spacing w:val="5"/>
      <w:sz w:val="52"/>
    </w:rPr>
  </w:style>
  <w:style w:type="character" w:customStyle="1" w:styleId="Heading7Char">
    <w:name w:val="Heading 7 Char"/>
    <w:basedOn w:val="DefaultParagraphFont"/>
    <w:link w:val="Heading7"/>
    <w:uiPriority w:val="4"/>
    <w:rsid w:val="00081FEA"/>
    <w:rPr>
      <w:rFonts w:asciiTheme="majorHAnsi" w:eastAsiaTheme="majorEastAsia" w:hAnsiTheme="majorHAnsi" w:cstheme="majorBidi"/>
      <w:b/>
      <w:color w:val="70186D" w:themeColor="accent6" w:themeShade="80"/>
      <w:sz w:val="32"/>
    </w:rPr>
  </w:style>
  <w:style w:type="character" w:customStyle="1" w:styleId="Heading9Char">
    <w:name w:val="Heading 9 Char"/>
    <w:basedOn w:val="DefaultParagraphFont"/>
    <w:link w:val="Heading9"/>
    <w:uiPriority w:val="4"/>
    <w:semiHidden/>
    <w:rsid w:val="00136DAF"/>
    <w:rPr>
      <w:rFonts w:asciiTheme="majorHAnsi" w:eastAsiaTheme="majorEastAsia" w:hAnsiTheme="majorHAnsi" w:cstheme="majorBidi"/>
      <w:i/>
      <w:color w:val="404040" w:themeColor="text1" w:themeTint="BF"/>
      <w:sz w:val="20"/>
    </w:rPr>
  </w:style>
  <w:style w:type="character" w:customStyle="1" w:styleId="Heading8Char">
    <w:name w:val="Heading 8 Char"/>
    <w:basedOn w:val="DefaultParagraphFont"/>
    <w:link w:val="Heading8"/>
    <w:uiPriority w:val="4"/>
    <w:rsid w:val="002B5B19"/>
    <w:rPr>
      <w:rFonts w:ascii="Calibri" w:eastAsia="Times New Roman" w:hAnsi="Calibri" w:cs="Calibri"/>
      <w:color w:val="404040" w:themeColor="text1" w:themeTint="BF"/>
      <w:sz w:val="24"/>
    </w:rPr>
  </w:style>
  <w:style w:type="paragraph" w:styleId="Title">
    <w:name w:val="Title"/>
    <w:basedOn w:val="Normal"/>
    <w:next w:val="Normal"/>
    <w:link w:val="TitleChar"/>
    <w:qFormat/>
    <w:rsid w:val="00D30569"/>
    <w:pPr>
      <w:pBdr>
        <w:bottom w:val="single" w:sz="8" w:space="0" w:color="631AEB" w:themeColor="accent5" w:themeShade="BF"/>
      </w:pBdr>
      <w:spacing w:line="240" w:lineRule="auto"/>
      <w:contextualSpacing/>
    </w:pPr>
    <w:rPr>
      <w:rFonts w:asciiTheme="majorHAnsi" w:eastAsiaTheme="majorEastAsia" w:hAnsiTheme="majorHAnsi" w:cstheme="majorBidi"/>
      <w:color w:val="2C2442" w:themeColor="text2" w:themeShade="BF"/>
      <w:spacing w:val="5"/>
      <w:sz w:val="52"/>
    </w:rPr>
  </w:style>
  <w:style w:type="character" w:customStyle="1" w:styleId="QuoteChar">
    <w:name w:val="Quote Char"/>
    <w:basedOn w:val="DefaultParagraphFont"/>
    <w:link w:val="Quote"/>
    <w:uiPriority w:val="4"/>
    <w:rsid w:val="00136DAF"/>
    <w:rPr>
      <w:color w:val="000000" w:themeColor="text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613769"/>
    <w:pPr>
      <w:tabs>
        <w:tab w:val="center" w:pos="4513"/>
        <w:tab w:val="right" w:pos="9026"/>
      </w:tabs>
      <w:spacing w:before="0" w:line="240" w:lineRule="auto"/>
    </w:pPr>
  </w:style>
  <w:style w:type="character" w:customStyle="1" w:styleId="HeaderChar">
    <w:name w:val="Header Char"/>
    <w:basedOn w:val="DefaultParagraphFont"/>
    <w:link w:val="Header"/>
    <w:rsid w:val="00136DAF"/>
  </w:style>
  <w:style w:type="paragraph" w:styleId="Footer">
    <w:name w:val="footer"/>
    <w:basedOn w:val="Normal"/>
    <w:link w:val="FooterChar"/>
    <w:uiPriority w:val="99"/>
    <w:unhideWhenUsed/>
    <w:rsid w:val="00613769"/>
    <w:pPr>
      <w:tabs>
        <w:tab w:val="center" w:pos="4513"/>
        <w:tab w:val="right" w:pos="9026"/>
      </w:tabs>
      <w:spacing w:before="0" w:line="240" w:lineRule="auto"/>
    </w:pPr>
  </w:style>
  <w:style w:type="character" w:customStyle="1" w:styleId="FooterChar">
    <w:name w:val="Footer Char"/>
    <w:basedOn w:val="DefaultParagraphFont"/>
    <w:link w:val="Footer"/>
    <w:uiPriority w:val="99"/>
    <w:rsid w:val="00613769"/>
  </w:style>
  <w:style w:type="character" w:styleId="FollowedHyperlink">
    <w:name w:val="FollowedHyperlink"/>
    <w:basedOn w:val="DefaultParagraphFont"/>
    <w:uiPriority w:val="99"/>
    <w:semiHidden/>
    <w:unhideWhenUsed/>
    <w:rsid w:val="00297C87"/>
    <w:rPr>
      <w:color w:val="A5A5A5" w:themeColor="followedHyperlink"/>
      <w:u w:val="single"/>
    </w:rPr>
  </w:style>
  <w:style w:type="character" w:customStyle="1" w:styleId="bolditalictext">
    <w:name w:val="bolditalic text"/>
    <w:qFormat/>
    <w:rsid w:val="001B0C8F"/>
    <w:rPr>
      <w:b/>
      <w:i/>
    </w:rPr>
  </w:style>
  <w:style w:type="table" w:styleId="LightShading-Accent5">
    <w:name w:val="Light Shading Accent 5"/>
    <w:basedOn w:val="TableNormal"/>
    <w:uiPriority w:val="60"/>
    <w:rsid w:val="00372666"/>
    <w:pPr>
      <w:spacing w:after="0" w:line="240" w:lineRule="auto"/>
    </w:pPr>
    <w:rPr>
      <w:color w:val="631AEB" w:themeColor="accent5" w:themeShade="BF"/>
    </w:rPr>
    <w:tblPr>
      <w:tblStyleRowBandSize w:val="1"/>
      <w:tblStyleColBandSize w:val="1"/>
      <w:tblBorders>
        <w:top w:val="single" w:sz="8" w:space="0" w:color="9B6BF2" w:themeColor="accent5"/>
        <w:bottom w:val="single" w:sz="8" w:space="0" w:color="9B6BF2" w:themeColor="accent5"/>
      </w:tblBorders>
    </w:tblPr>
    <w:tblStylePr w:type="fir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lastRow">
      <w:pPr>
        <w:spacing w:before="0" w:after="0" w:line="240" w:lineRule="auto"/>
      </w:pPr>
      <w:rPr>
        <w:b/>
        <w:bCs/>
      </w:rPr>
      <w:tblPr/>
      <w:tcPr>
        <w:tcBorders>
          <w:top w:val="single" w:sz="8" w:space="0" w:color="9B6BF2" w:themeColor="accent5"/>
          <w:left w:val="nil"/>
          <w:bottom w:val="single" w:sz="8" w:space="0" w:color="9B6BF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AFB" w:themeFill="accent5" w:themeFillTint="3F"/>
      </w:tcPr>
    </w:tblStylePr>
    <w:tblStylePr w:type="band1Horz">
      <w:tblPr/>
      <w:tcPr>
        <w:tcBorders>
          <w:left w:val="nil"/>
          <w:right w:val="nil"/>
          <w:insideH w:val="nil"/>
          <w:insideV w:val="nil"/>
        </w:tcBorders>
        <w:shd w:val="clear" w:color="auto" w:fill="E6DAFB" w:themeFill="accent5" w:themeFillTint="3F"/>
      </w:tcPr>
    </w:tblStylePr>
  </w:style>
  <w:style w:type="table" w:styleId="LightList-Accent1">
    <w:name w:val="Light List Accent 1"/>
    <w:basedOn w:val="TableNormal"/>
    <w:uiPriority w:val="61"/>
    <w:rsid w:val="002163F9"/>
    <w:pPr>
      <w:spacing w:after="0" w:line="240" w:lineRule="auto"/>
    </w:pPr>
    <w:tblPr>
      <w:tblStyleRowBandSize w:val="1"/>
      <w:tblStyleColBandSize w:val="1"/>
      <w:tblBorders>
        <w:top w:val="single" w:sz="8" w:space="0" w:color="B31166" w:themeColor="accent1"/>
        <w:left w:val="single" w:sz="8" w:space="0" w:color="B31166" w:themeColor="accent1"/>
        <w:bottom w:val="single" w:sz="8" w:space="0" w:color="B31166" w:themeColor="accent1"/>
        <w:right w:val="single" w:sz="8" w:space="0" w:color="B31166" w:themeColor="accent1"/>
      </w:tblBorders>
    </w:tblPr>
    <w:tblStylePr w:type="firstRow">
      <w:pPr>
        <w:spacing w:before="0" w:after="0" w:line="240" w:lineRule="auto"/>
      </w:pPr>
      <w:rPr>
        <w:b/>
        <w:bCs/>
        <w:color w:val="FFFFFF" w:themeColor="background1"/>
      </w:rPr>
      <w:tblPr/>
      <w:tcPr>
        <w:shd w:val="clear" w:color="auto" w:fill="B31166" w:themeFill="accent1"/>
      </w:tcPr>
    </w:tblStylePr>
    <w:tblStylePr w:type="lastRow">
      <w:pPr>
        <w:spacing w:before="0" w:after="0" w:line="240" w:lineRule="auto"/>
      </w:pPr>
      <w:rPr>
        <w:b/>
        <w:bCs/>
      </w:rPr>
      <w:tblPr/>
      <w:tcPr>
        <w:tcBorders>
          <w:top w:val="double" w:sz="6" w:space="0" w:color="B31166" w:themeColor="accent1"/>
          <w:left w:val="single" w:sz="8" w:space="0" w:color="B31166" w:themeColor="accent1"/>
          <w:bottom w:val="single" w:sz="8" w:space="0" w:color="B31166" w:themeColor="accent1"/>
          <w:right w:val="single" w:sz="8" w:space="0" w:color="B31166" w:themeColor="accent1"/>
        </w:tcBorders>
      </w:tcPr>
    </w:tblStylePr>
    <w:tblStylePr w:type="firstCol">
      <w:rPr>
        <w:b/>
        <w:bCs/>
      </w:rPr>
    </w:tblStylePr>
    <w:tblStylePr w:type="lastCol">
      <w:rPr>
        <w:b/>
        <w:bCs/>
      </w:rPr>
    </w:tblStylePr>
    <w:tblStylePr w:type="band1Vert">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tblStylePr w:type="band1Horz">
      <w:tblPr/>
      <w:tcPr>
        <w:tcBorders>
          <w:top w:val="single" w:sz="8" w:space="0" w:color="B31166" w:themeColor="accent1"/>
          <w:left w:val="single" w:sz="8" w:space="0" w:color="B31166" w:themeColor="accent1"/>
          <w:bottom w:val="single" w:sz="8" w:space="0" w:color="B31166" w:themeColor="accent1"/>
          <w:right w:val="single" w:sz="8" w:space="0" w:color="B31166" w:themeColor="accent1"/>
        </w:tcBorders>
      </w:tcPr>
    </w:tblStylePr>
  </w:style>
  <w:style w:type="table" w:styleId="ColorfulList-Accent6">
    <w:name w:val="Colorful List Accent 6"/>
    <w:basedOn w:val="TableNormal"/>
    <w:uiPriority w:val="72"/>
    <w:rsid w:val="002163F9"/>
    <w:pPr>
      <w:spacing w:after="0" w:line="240" w:lineRule="auto"/>
    </w:pPr>
    <w:rPr>
      <w:color w:val="000000" w:themeColor="text1"/>
    </w:rPr>
    <w:tblPr>
      <w:tblStyleRowBandSize w:val="1"/>
      <w:tblStyleColBandSize w:val="1"/>
    </w:tblPr>
    <w:tcPr>
      <w:shd w:val="clear" w:color="auto" w:fill="FBEBFA" w:themeFill="accent6" w:themeFillTint="19"/>
    </w:tcPr>
    <w:tblStylePr w:type="firstRow">
      <w:rPr>
        <w:b/>
        <w:bCs/>
        <w:color w:val="FFFFFF" w:themeColor="background1"/>
      </w:rPr>
      <w:tblPr/>
      <w:tcPr>
        <w:tcBorders>
          <w:bottom w:val="single" w:sz="12" w:space="0" w:color="FFFFFF" w:themeColor="background1"/>
        </w:tcBorders>
        <w:shd w:val="clear" w:color="auto" w:fill="6F2AEC" w:themeFill="accent5" w:themeFillShade="CC"/>
      </w:tcPr>
    </w:tblStylePr>
    <w:tblStylePr w:type="lastRow">
      <w:rPr>
        <w:b/>
        <w:bCs/>
        <w:color w:val="6F2AE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CFF3" w:themeFill="accent6" w:themeFillTint="3F"/>
      </w:tcPr>
    </w:tblStylePr>
    <w:tblStylePr w:type="band1Horz">
      <w:tblPr/>
      <w:tcPr>
        <w:shd w:val="clear" w:color="auto" w:fill="F6D8F5" w:themeFill="accent6" w:themeFillTint="33"/>
      </w:tcPr>
    </w:tblStylePr>
  </w:style>
  <w:style w:type="table" w:styleId="ColorfulList-Accent5">
    <w:name w:val="Colorful List Accent 5"/>
    <w:basedOn w:val="TableNormal"/>
    <w:uiPriority w:val="72"/>
    <w:rsid w:val="002163F9"/>
    <w:pPr>
      <w:spacing w:after="0" w:line="240" w:lineRule="auto"/>
    </w:pPr>
    <w:rPr>
      <w:color w:val="000000" w:themeColor="text1"/>
    </w:rPr>
    <w:tblPr>
      <w:tblStyleRowBandSize w:val="1"/>
      <w:tblStyleColBandSize w:val="1"/>
    </w:tblPr>
    <w:tcPr>
      <w:shd w:val="clear" w:color="auto" w:fill="F4F0FD" w:themeFill="accent5" w:themeFillTint="19"/>
    </w:tcPr>
    <w:tblStylePr w:type="firstRow">
      <w:rPr>
        <w:b/>
        <w:bCs/>
        <w:color w:val="FFFFFF" w:themeColor="background1"/>
      </w:rPr>
      <w:tblPr/>
      <w:tcPr>
        <w:tcBorders>
          <w:bottom w:val="single" w:sz="12" w:space="0" w:color="FFFFFF" w:themeColor="background1"/>
        </w:tcBorders>
        <w:shd w:val="clear" w:color="auto" w:fill="B327AE" w:themeFill="accent6" w:themeFillShade="CC"/>
      </w:tcPr>
    </w:tblStylePr>
    <w:tblStylePr w:type="lastRow">
      <w:rPr>
        <w:b/>
        <w:bCs/>
        <w:color w:val="B327A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AFB" w:themeFill="accent5" w:themeFillTint="3F"/>
      </w:tcPr>
    </w:tblStylePr>
    <w:tblStylePr w:type="band1Horz">
      <w:tblPr/>
      <w:tcPr>
        <w:shd w:val="clear" w:color="auto" w:fill="EAE1FC" w:themeFill="accent5" w:themeFillTint="33"/>
      </w:tcPr>
    </w:tblStylePr>
  </w:style>
  <w:style w:type="table" w:styleId="ColorfulList-Accent4">
    <w:name w:val="Colorful List Accent 4"/>
    <w:basedOn w:val="TableNormal"/>
    <w:uiPriority w:val="72"/>
    <w:rsid w:val="002163F9"/>
    <w:pPr>
      <w:spacing w:after="0" w:line="240" w:lineRule="auto"/>
    </w:pPr>
    <w:rPr>
      <w:color w:val="000000" w:themeColor="text1"/>
    </w:rPr>
    <w:tblPr>
      <w:tblStyleRowBandSize w:val="1"/>
      <w:tblStyleColBandSize w:val="1"/>
    </w:tblPr>
    <w:tcPr>
      <w:shd w:val="clear" w:color="auto" w:fill="FCF4EB" w:themeFill="accent4" w:themeFillTint="19"/>
    </w:tcPr>
    <w:tblStylePr w:type="firstRow">
      <w:rPr>
        <w:b/>
        <w:bCs/>
        <w:color w:val="FFFFFF" w:themeColor="background1"/>
      </w:rPr>
      <w:tblPr/>
      <w:tcPr>
        <w:tcBorders>
          <w:bottom w:val="single" w:sz="12" w:space="0" w:color="FFFFFF" w:themeColor="background1"/>
        </w:tcBorders>
        <w:shd w:val="clear" w:color="auto" w:fill="CA401C" w:themeFill="accent3" w:themeFillShade="CC"/>
      </w:tcPr>
    </w:tblStylePr>
    <w:tblStylePr w:type="lastRow">
      <w:rPr>
        <w:b/>
        <w:bCs/>
        <w:color w:val="CA40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E4CE" w:themeFill="accent4" w:themeFillTint="3F"/>
      </w:tcPr>
    </w:tblStylePr>
    <w:tblStylePr w:type="band1Horz">
      <w:tblPr/>
      <w:tcPr>
        <w:shd w:val="clear" w:color="auto" w:fill="FAE9D7" w:themeFill="accent4" w:themeFillTint="33"/>
      </w:tcPr>
    </w:tblStylePr>
  </w:style>
  <w:style w:type="character" w:styleId="CommentReference">
    <w:name w:val="annotation reference"/>
    <w:basedOn w:val="DefaultParagraphFont"/>
    <w:uiPriority w:val="99"/>
    <w:semiHidden/>
    <w:unhideWhenUsed/>
    <w:rsid w:val="00D112FE"/>
    <w:rPr>
      <w:sz w:val="16"/>
      <w:szCs w:val="16"/>
    </w:rPr>
  </w:style>
  <w:style w:type="paragraph" w:styleId="CommentText">
    <w:name w:val="annotation text"/>
    <w:basedOn w:val="Normal"/>
    <w:link w:val="CommentTextChar"/>
    <w:uiPriority w:val="99"/>
    <w:semiHidden/>
    <w:unhideWhenUsed/>
    <w:rsid w:val="00D112FE"/>
    <w:pPr>
      <w:spacing w:line="240" w:lineRule="auto"/>
    </w:pPr>
    <w:rPr>
      <w:sz w:val="20"/>
    </w:rPr>
  </w:style>
  <w:style w:type="character" w:customStyle="1" w:styleId="CommentTextChar">
    <w:name w:val="Comment Text Char"/>
    <w:basedOn w:val="DefaultParagraphFont"/>
    <w:link w:val="CommentText"/>
    <w:uiPriority w:val="99"/>
    <w:semiHidden/>
    <w:rsid w:val="00D112FE"/>
    <w:rPr>
      <w:sz w:val="20"/>
    </w:rPr>
  </w:style>
  <w:style w:type="paragraph" w:styleId="CommentSubject">
    <w:name w:val="annotation subject"/>
    <w:basedOn w:val="CommentText"/>
    <w:next w:val="CommentText"/>
    <w:link w:val="CommentSubjectChar"/>
    <w:uiPriority w:val="99"/>
    <w:semiHidden/>
    <w:unhideWhenUsed/>
    <w:rsid w:val="00D112FE"/>
    <w:rPr>
      <w:b/>
      <w:bCs/>
    </w:rPr>
  </w:style>
  <w:style w:type="character" w:customStyle="1" w:styleId="CommentSubjectChar">
    <w:name w:val="Comment Subject Char"/>
    <w:basedOn w:val="CommentTextChar"/>
    <w:link w:val="CommentSubject"/>
    <w:uiPriority w:val="99"/>
    <w:semiHidden/>
    <w:rsid w:val="00D112FE"/>
    <w:rPr>
      <w:b/>
      <w:bCs/>
      <w:sz w:val="20"/>
    </w:rPr>
  </w:style>
  <w:style w:type="paragraph" w:styleId="TOCHeading">
    <w:name w:val="TOC Heading"/>
    <w:basedOn w:val="Heading1"/>
    <w:next w:val="Normal"/>
    <w:uiPriority w:val="39"/>
    <w:unhideWhenUsed/>
    <w:qFormat/>
    <w:rsid w:val="00585BD1"/>
    <w:pPr>
      <w:spacing w:before="240" w:line="259" w:lineRule="auto"/>
      <w:outlineLvl w:val="9"/>
    </w:pPr>
    <w:rPr>
      <w:b w:val="0"/>
      <w:szCs w:val="32"/>
      <w:lang w:val="en-US"/>
    </w:rPr>
  </w:style>
  <w:style w:type="paragraph" w:styleId="TOC1">
    <w:name w:val="toc 1"/>
    <w:basedOn w:val="Normal"/>
    <w:next w:val="Normal"/>
    <w:autoRedefine/>
    <w:uiPriority w:val="39"/>
    <w:unhideWhenUsed/>
    <w:rsid w:val="00706F8B"/>
    <w:pPr>
      <w:tabs>
        <w:tab w:val="right" w:pos="11057"/>
      </w:tabs>
      <w:spacing w:before="0"/>
      <w:ind w:right="3118"/>
    </w:pPr>
  </w:style>
  <w:style w:type="paragraph" w:styleId="TOC3">
    <w:name w:val="toc 3"/>
    <w:basedOn w:val="Normal"/>
    <w:next w:val="Normal"/>
    <w:autoRedefine/>
    <w:uiPriority w:val="39"/>
    <w:unhideWhenUsed/>
    <w:rsid w:val="00F9459C"/>
    <w:pPr>
      <w:tabs>
        <w:tab w:val="left" w:pos="880"/>
        <w:tab w:val="right" w:leader="dot" w:pos="9182"/>
      </w:tabs>
      <w:spacing w:before="0"/>
      <w:ind w:left="440"/>
    </w:pPr>
  </w:style>
  <w:style w:type="paragraph" w:styleId="TOC2">
    <w:name w:val="toc 2"/>
    <w:basedOn w:val="Normal"/>
    <w:next w:val="Normal"/>
    <w:autoRedefine/>
    <w:uiPriority w:val="39"/>
    <w:unhideWhenUsed/>
    <w:rsid w:val="00706F8B"/>
    <w:pPr>
      <w:tabs>
        <w:tab w:val="right" w:pos="11057"/>
      </w:tabs>
      <w:spacing w:before="0"/>
      <w:ind w:left="220" w:right="3118"/>
    </w:pPr>
  </w:style>
  <w:style w:type="table" w:customStyle="1" w:styleId="TableGrid1">
    <w:name w:val="Table Grid1"/>
    <w:basedOn w:val="TableNormal"/>
    <w:next w:val="TableGrid"/>
    <w:uiPriority w:val="59"/>
    <w:rsid w:val="00A135BD"/>
    <w:pPr>
      <w:spacing w:after="0" w:line="240" w:lineRule="auto"/>
    </w:pPr>
    <w:rPr>
      <w:rFonts w:ascii="Tms Rmn" w:eastAsia="Times New Roman" w:hAnsi="Tms Rm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titlepage">
    <w:name w:val="Style1titlepage"/>
    <w:basedOn w:val="Heading1"/>
    <w:link w:val="Style1titlepageChar"/>
    <w:uiPriority w:val="29"/>
    <w:qFormat/>
    <w:rsid w:val="00D30569"/>
    <w:pPr>
      <w:spacing w:before="0"/>
    </w:pPr>
    <w:rPr>
      <w:i/>
    </w:rPr>
  </w:style>
  <w:style w:type="character" w:customStyle="1" w:styleId="Style1titlepageChar">
    <w:name w:val="Style1titlepage Char"/>
    <w:basedOn w:val="Heading1Char"/>
    <w:link w:val="Style1titlepage"/>
    <w:uiPriority w:val="29"/>
    <w:rsid w:val="00136DAF"/>
    <w:rPr>
      <w:rFonts w:asciiTheme="majorHAnsi" w:eastAsiaTheme="majorEastAsia" w:hAnsiTheme="majorHAnsi" w:cstheme="majorBidi"/>
      <w:b/>
      <w:i/>
      <w:color w:val="410EA0" w:themeColor="accent5" w:themeShade="80"/>
      <w:sz w:val="32"/>
    </w:rPr>
  </w:style>
  <w:style w:type="table" w:customStyle="1" w:styleId="TableGrid2">
    <w:name w:val="Table Grid2"/>
    <w:basedOn w:val="TableNormal"/>
    <w:next w:val="TableGrid"/>
    <w:rsid w:val="002D5F40"/>
    <w:pPr>
      <w:spacing w:after="0" w:line="240" w:lineRule="auto"/>
    </w:pPr>
    <w:rPr>
      <w:rFonts w:ascii="Times New Roman" w:eastAsia="MS Mincho" w:hAnsi="Times New Roman" w:cs="Times New Roman"/>
      <w:sz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Heading3"/>
    <w:link w:val="Heading31Char"/>
    <w:uiPriority w:val="4"/>
    <w:qFormat/>
    <w:rsid w:val="00C15D44"/>
    <w:pPr>
      <w:numPr>
        <w:numId w:val="4"/>
      </w:numPr>
    </w:pPr>
  </w:style>
  <w:style w:type="character" w:customStyle="1" w:styleId="Heading31Char">
    <w:name w:val="Heading 31 Char"/>
    <w:basedOn w:val="Heading3Char"/>
    <w:link w:val="Heading31"/>
    <w:uiPriority w:val="4"/>
    <w:rsid w:val="00136DAF"/>
    <w:rPr>
      <w:rFonts w:asciiTheme="majorHAnsi" w:eastAsia="MS UI Gothic" w:hAnsiTheme="majorHAnsi" w:cs="Arial"/>
      <w:b/>
    </w:rPr>
  </w:style>
  <w:style w:type="character" w:styleId="UnresolvedMention">
    <w:name w:val="Unresolved Mention"/>
    <w:basedOn w:val="DefaultParagraphFont"/>
    <w:uiPriority w:val="99"/>
    <w:semiHidden/>
    <w:unhideWhenUsed/>
    <w:rsid w:val="009359FE"/>
    <w:rPr>
      <w:color w:val="605E5C"/>
      <w:shd w:val="clear" w:color="auto" w:fill="E1DFDD"/>
    </w:rPr>
  </w:style>
  <w:style w:type="table" w:customStyle="1" w:styleId="TableGrid3">
    <w:name w:val="Table Grid3"/>
    <w:basedOn w:val="TableNormal"/>
    <w:next w:val="TableGrid"/>
    <w:uiPriority w:val="59"/>
    <w:rsid w:val="00C95E8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93FCB"/>
    <w:rPr>
      <w:color w:val="808080"/>
    </w:rPr>
  </w:style>
  <w:style w:type="paragraph" w:customStyle="1" w:styleId="Heading11">
    <w:name w:val="Heading 11"/>
    <w:basedOn w:val="Heading1"/>
    <w:link w:val="Heading11Char"/>
    <w:uiPriority w:val="3"/>
    <w:qFormat/>
    <w:rsid w:val="004742E9"/>
    <w:pPr>
      <w:ind w:right="-426"/>
      <w:jc w:val="left"/>
    </w:pPr>
  </w:style>
  <w:style w:type="character" w:customStyle="1" w:styleId="Heading11Char">
    <w:name w:val="Heading 11 Char"/>
    <w:basedOn w:val="Heading1Char"/>
    <w:link w:val="Heading11"/>
    <w:uiPriority w:val="3"/>
    <w:rsid w:val="00136DAF"/>
    <w:rPr>
      <w:rFonts w:asciiTheme="majorHAnsi" w:eastAsiaTheme="majorEastAsia" w:hAnsiTheme="majorHAnsi" w:cstheme="majorBidi"/>
      <w:b/>
      <w:color w:val="410EA0" w:themeColor="accent5" w:themeShade="8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791582">
      <w:bodyDiv w:val="1"/>
      <w:marLeft w:val="0"/>
      <w:marRight w:val="0"/>
      <w:marTop w:val="0"/>
      <w:marBottom w:val="0"/>
      <w:divBdr>
        <w:top w:val="none" w:sz="0" w:space="0" w:color="auto"/>
        <w:left w:val="none" w:sz="0" w:space="0" w:color="auto"/>
        <w:bottom w:val="none" w:sz="0" w:space="0" w:color="auto"/>
        <w:right w:val="none" w:sz="0" w:space="0" w:color="auto"/>
      </w:divBdr>
    </w:div>
    <w:div w:id="722489346">
      <w:bodyDiv w:val="1"/>
      <w:marLeft w:val="0"/>
      <w:marRight w:val="0"/>
      <w:marTop w:val="0"/>
      <w:marBottom w:val="0"/>
      <w:divBdr>
        <w:top w:val="none" w:sz="0" w:space="0" w:color="auto"/>
        <w:left w:val="none" w:sz="0" w:space="0" w:color="auto"/>
        <w:bottom w:val="none" w:sz="0" w:space="0" w:color="auto"/>
        <w:right w:val="none" w:sz="0" w:space="0" w:color="auto"/>
      </w:divBdr>
      <w:divsChild>
        <w:div w:id="281111688">
          <w:marLeft w:val="300"/>
          <w:marRight w:val="0"/>
          <w:marTop w:val="150"/>
          <w:marBottom w:val="0"/>
          <w:divBdr>
            <w:top w:val="none" w:sz="0" w:space="0" w:color="auto"/>
            <w:left w:val="none" w:sz="0" w:space="0" w:color="auto"/>
            <w:bottom w:val="none" w:sz="0" w:space="0" w:color="auto"/>
            <w:right w:val="none" w:sz="0" w:space="0" w:color="auto"/>
          </w:divBdr>
        </w:div>
      </w:divsChild>
    </w:div>
    <w:div w:id="1166628467">
      <w:bodyDiv w:val="1"/>
      <w:marLeft w:val="0"/>
      <w:marRight w:val="0"/>
      <w:marTop w:val="0"/>
      <w:marBottom w:val="0"/>
      <w:divBdr>
        <w:top w:val="none" w:sz="0" w:space="0" w:color="auto"/>
        <w:left w:val="none" w:sz="0" w:space="0" w:color="auto"/>
        <w:bottom w:val="none" w:sz="0" w:space="0" w:color="auto"/>
        <w:right w:val="none" w:sz="0" w:space="0" w:color="auto"/>
      </w:divBdr>
      <w:divsChild>
        <w:div w:id="1446147189">
          <w:marLeft w:val="0"/>
          <w:marRight w:val="0"/>
          <w:marTop w:val="0"/>
          <w:marBottom w:val="0"/>
          <w:divBdr>
            <w:top w:val="none" w:sz="0" w:space="0" w:color="auto"/>
            <w:left w:val="none" w:sz="0" w:space="0" w:color="auto"/>
            <w:bottom w:val="none" w:sz="0" w:space="0" w:color="auto"/>
            <w:right w:val="none" w:sz="0" w:space="0" w:color="auto"/>
          </w:divBdr>
        </w:div>
      </w:divsChild>
    </w:div>
    <w:div w:id="1389379434">
      <w:bodyDiv w:val="1"/>
      <w:marLeft w:val="0"/>
      <w:marRight w:val="0"/>
      <w:marTop w:val="0"/>
      <w:marBottom w:val="0"/>
      <w:divBdr>
        <w:top w:val="none" w:sz="0" w:space="0" w:color="auto"/>
        <w:left w:val="none" w:sz="0" w:space="0" w:color="auto"/>
        <w:bottom w:val="none" w:sz="0" w:space="0" w:color="auto"/>
        <w:right w:val="none" w:sz="0" w:space="0" w:color="auto"/>
      </w:divBdr>
      <w:divsChild>
        <w:div w:id="88645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swact.uca.org.au/about-us/secretariat/advisory-committee-on-ministerial-placements/" TargetMode="External"/><Relationship Id="rId18" Type="http://schemas.openxmlformats.org/officeDocument/2006/relationships/hyperlink" Target="https://www.dropbox.com/s/78epxcqriex20lc/Vital%20Ministry%20Report%20to%20PRC.docx?dl=0"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dropbox.com/s/rglnqbwuld79qqf/Vital%20Ministry%20v.2.0%20REPORT.docx?dl=0" TargetMode="External"/><Relationship Id="rId7" Type="http://schemas.openxmlformats.org/officeDocument/2006/relationships/endnotes" Target="endnotes.xml"/><Relationship Id="rId12" Type="http://schemas.openxmlformats.org/officeDocument/2006/relationships/hyperlink" Target="http://sccpresbytery.org.au/ministers/" TargetMode="External"/><Relationship Id="rId17" Type="http://schemas.openxmlformats.org/officeDocument/2006/relationships/hyperlink" Target="https://nswact.uca.org.au/about-us/secretariat/advisory-committee-on-ministerial-placement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ropbox.com/s/rd0uquxt03g246c/Annual%20Reporting%20on%20Ministry.docx?dl=0" TargetMode="External"/><Relationship Id="rId20" Type="http://schemas.openxmlformats.org/officeDocument/2006/relationships/hyperlink" Target="https://www.dropbox.com/s/78epxcqriex20lc/Vital%20Ministry%20Report%20to%20PRC.docx?dl=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ccpresbytery.org.au/ministers/" TargetMode="External"/><Relationship Id="rId23" Type="http://schemas.openxmlformats.org/officeDocument/2006/relationships/image" Target="media/image6.pn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yperlink" Target="https://www.dropbox.com/s/78epxcqriex20lc/Vital%20Ministry%20Report%20to%20PRC.docx?dl=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78epxcqriex20lc/Vital%20Ministry%20Report%20to%20PRC.docx?dl=0" TargetMode="External"/><Relationship Id="rId22" Type="http://schemas.openxmlformats.org/officeDocument/2006/relationships/image" Target="media/image5.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vpe\AppData\Roaming\Microsoft\Templates\Presbytery\Vital%20Ministry%20in%20the%20UCA%202016.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66C833CD44F49A4B67E4783566EAC8A"/>
        <w:category>
          <w:name w:val="General"/>
          <w:gallery w:val="placeholder"/>
        </w:category>
        <w:types>
          <w:type w:val="bbPlcHdr"/>
        </w:types>
        <w:behaviors>
          <w:behavior w:val="content"/>
        </w:behaviors>
        <w:guid w:val="{C0C09408-6CB7-4B0B-A27E-BD41FABE6EE2}"/>
      </w:docPartPr>
      <w:docPartBody>
        <w:p w:rsidR="0071463E" w:rsidRDefault="00DC18AE" w:rsidP="00DC18AE">
          <w:pPr>
            <w:pStyle w:val="C66C833CD44F49A4B67E4783566EAC8A"/>
          </w:pPr>
          <w:r>
            <w:rPr>
              <w:rStyle w:val="PlaceholderText"/>
            </w:rPr>
            <w:t>enter a date</w:t>
          </w:r>
        </w:p>
      </w:docPartBody>
    </w:docPart>
    <w:docPart>
      <w:docPartPr>
        <w:name w:val="17374D4331FF4E29B05C9804D3E8BA87"/>
        <w:category>
          <w:name w:val="General"/>
          <w:gallery w:val="placeholder"/>
        </w:category>
        <w:types>
          <w:type w:val="bbPlcHdr"/>
        </w:types>
        <w:behaviors>
          <w:behavior w:val="content"/>
        </w:behaviors>
        <w:guid w:val="{97E22279-8BF5-494B-A4BF-52203A8FB37E}"/>
      </w:docPartPr>
      <w:docPartBody>
        <w:p w:rsidR="0071463E" w:rsidRDefault="00DC18AE" w:rsidP="00DC18AE">
          <w:pPr>
            <w:pStyle w:val="17374D4331FF4E29B05C9804D3E8BA87"/>
          </w:pPr>
          <w:r>
            <w:rPr>
              <w:rStyle w:val="PlaceholderText"/>
            </w:rPr>
            <w:t>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8AE"/>
    <w:rsid w:val="00381D31"/>
    <w:rsid w:val="0071463E"/>
    <w:rsid w:val="008475A4"/>
    <w:rsid w:val="00AD565F"/>
    <w:rsid w:val="00C016BA"/>
    <w:rsid w:val="00DC18AE"/>
    <w:rsid w:val="00E00187"/>
    <w:rsid w:val="00EE2C24"/>
    <w:rsid w:val="00F815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18AE"/>
  </w:style>
  <w:style w:type="paragraph" w:customStyle="1" w:styleId="C66C833CD44F49A4B67E4783566EAC8A">
    <w:name w:val="C66C833CD44F49A4B67E4783566EAC8A"/>
    <w:rsid w:val="00DC18AE"/>
  </w:style>
  <w:style w:type="paragraph" w:customStyle="1" w:styleId="17374D4331FF4E29B05C9804D3E8BA87">
    <w:name w:val="17374D4331FF4E29B05C9804D3E8BA87"/>
    <w:rsid w:val="00DC18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76245-A0D2-4090-8FBA-A083E2751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Vital Ministry in the UCA 2016.07.dotx</Template>
  <TotalTime>0</TotalTime>
  <Pages>21</Pages>
  <Words>4228</Words>
  <Characters>24101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GD Perry</dc:creator>
  <cp:lastModifiedBy>GD Perry</cp:lastModifiedBy>
  <cp:revision>4</cp:revision>
  <cp:lastPrinted>2019-01-04T02:39:00Z</cp:lastPrinted>
  <dcterms:created xsi:type="dcterms:W3CDTF">2019-02-18T01:36:00Z</dcterms:created>
  <dcterms:modified xsi:type="dcterms:W3CDTF">2019-04-05T03:39:00Z</dcterms:modified>
</cp:coreProperties>
</file>